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E7CD9" w14:textId="018C8619" w:rsidR="0000372F" w:rsidRPr="00143E94" w:rsidRDefault="0000372F" w:rsidP="0000372F">
      <w:pPr>
        <w:rPr>
          <w:b/>
          <w:bCs/>
          <w:u w:val="single"/>
        </w:rPr>
      </w:pPr>
      <w:r w:rsidRPr="00143E94">
        <w:rPr>
          <w:b/>
          <w:bCs/>
          <w:u w:val="single"/>
        </w:rPr>
        <w:t>Extended Essay</w:t>
      </w:r>
    </w:p>
    <w:p w14:paraId="2AD85A90" w14:textId="71CC767B" w:rsidR="0000372F" w:rsidRPr="00143E94" w:rsidRDefault="0000372F" w:rsidP="0000372F">
      <w:pPr>
        <w:rPr>
          <w:b/>
          <w:bCs/>
        </w:rPr>
      </w:pPr>
      <w:r w:rsidRPr="00143E94">
        <w:rPr>
          <w:b/>
          <w:bCs/>
          <w:u w:val="single"/>
        </w:rPr>
        <w:t>Word Count</w:t>
      </w:r>
      <w:r w:rsidRPr="002B6D2B">
        <w:rPr>
          <w:b/>
          <w:bCs/>
        </w:rPr>
        <w:t>:</w:t>
      </w:r>
      <w:r w:rsidR="00FE7F20" w:rsidRPr="00744E4D">
        <w:rPr>
          <w:b/>
          <w:bCs/>
        </w:rPr>
        <w:t xml:space="preserve"> _ _ _ _ </w:t>
      </w:r>
    </w:p>
    <w:p w14:paraId="491715F6" w14:textId="77777777" w:rsidR="0000372F" w:rsidRPr="00143E94" w:rsidRDefault="0000372F" w:rsidP="0000372F">
      <w:pPr>
        <w:rPr>
          <w:b/>
          <w:bCs/>
        </w:rPr>
      </w:pPr>
    </w:p>
    <w:p w14:paraId="15B25B6E" w14:textId="77777777" w:rsidR="0000372F" w:rsidRPr="00143E94" w:rsidRDefault="0000372F" w:rsidP="0000372F">
      <w:pPr>
        <w:jc w:val="center"/>
        <w:rPr>
          <w:b/>
          <w:bCs/>
          <w:u w:val="single"/>
        </w:rPr>
      </w:pPr>
      <w:r w:rsidRPr="00143E94">
        <w:rPr>
          <w:b/>
          <w:bCs/>
          <w:u w:val="single"/>
        </w:rPr>
        <w:t>(Title: Subtitle)</w:t>
      </w:r>
    </w:p>
    <w:p w14:paraId="4E550EEC" w14:textId="213A40E8" w:rsidR="00143E94" w:rsidRPr="00BC01ED" w:rsidRDefault="00C13F77" w:rsidP="00632901">
      <w:pPr>
        <w:ind w:firstLine="0"/>
        <w:rPr>
          <w:b/>
          <w:bCs/>
          <w:u w:val="single"/>
        </w:rPr>
      </w:pPr>
      <w:r>
        <w:rPr>
          <w:b/>
          <w:bCs/>
          <w:u w:val="single"/>
        </w:rPr>
        <w:t xml:space="preserve">1 </w:t>
      </w:r>
      <w:r w:rsidR="0000372F" w:rsidRPr="00143E94">
        <w:rPr>
          <w:b/>
          <w:bCs/>
          <w:u w:val="single"/>
        </w:rPr>
        <w:t>Introduction</w:t>
      </w:r>
    </w:p>
    <w:p w14:paraId="7F1AE733" w14:textId="3258F897" w:rsidR="00C720AE" w:rsidRPr="00F82F3F" w:rsidRDefault="0000372F" w:rsidP="00F82F3F">
      <w:pPr>
        <w:ind w:firstLine="0"/>
        <w:rPr>
          <w:b/>
          <w:bCs/>
          <w:i/>
          <w:iCs/>
          <w:highlight w:val="yellow"/>
          <w:u w:val="single"/>
        </w:rPr>
      </w:pPr>
      <w:r w:rsidRPr="00F82F3F">
        <w:rPr>
          <w:b/>
          <w:bCs/>
          <w:i/>
          <w:iCs/>
          <w:highlight w:val="yellow"/>
          <w:u w:val="single"/>
        </w:rPr>
        <w:t>Context</w:t>
      </w:r>
    </w:p>
    <w:p w14:paraId="1A458E5A" w14:textId="79F25CD5" w:rsidR="00C720AE" w:rsidRDefault="00FE7F20" w:rsidP="00632901">
      <w:pPr>
        <w:pStyle w:val="ListParagraph"/>
        <w:numPr>
          <w:ilvl w:val="1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>Explicitly state your research question and p</w:t>
      </w:r>
      <w:r w:rsidR="00C720AE">
        <w:rPr>
          <w:highlight w:val="yellow"/>
          <w:lang w:val="en-US"/>
        </w:rPr>
        <w:t xml:space="preserve">rovide some context that positions </w:t>
      </w:r>
      <w:r w:rsidR="00205A40">
        <w:rPr>
          <w:highlight w:val="yellow"/>
          <w:lang w:val="en-US"/>
        </w:rPr>
        <w:t>your question within existing knowledge</w:t>
      </w:r>
    </w:p>
    <w:p w14:paraId="2742BFCB" w14:textId="411B6920" w:rsidR="00632901" w:rsidRDefault="00205A40" w:rsidP="00632901">
      <w:pPr>
        <w:pStyle w:val="ListParagraph"/>
        <w:numPr>
          <w:ilvl w:val="1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>In</w:t>
      </w:r>
      <w:r w:rsidR="00FE7F20">
        <w:rPr>
          <w:highlight w:val="yellow"/>
          <w:lang w:val="en-US"/>
        </w:rPr>
        <w:t xml:space="preserve"> relation</w:t>
      </w:r>
      <w:r>
        <w:rPr>
          <w:highlight w:val="yellow"/>
          <w:lang w:val="en-US"/>
        </w:rPr>
        <w:t xml:space="preserve"> to your research question, </w:t>
      </w:r>
      <w:r w:rsidR="00FE7F20">
        <w:rPr>
          <w:highlight w:val="yellow"/>
          <w:lang w:val="en-US"/>
        </w:rPr>
        <w:t>what theories</w:t>
      </w:r>
      <w:r>
        <w:rPr>
          <w:highlight w:val="yellow"/>
          <w:lang w:val="en-US"/>
        </w:rPr>
        <w:t xml:space="preserve">, </w:t>
      </w:r>
      <w:r w:rsidRPr="00205A40">
        <w:rPr>
          <w:highlight w:val="yellow"/>
        </w:rPr>
        <w:t>critical approaches</w:t>
      </w:r>
      <w:r>
        <w:rPr>
          <w:highlight w:val="yellow"/>
          <w:lang w:val="en-US"/>
        </w:rPr>
        <w:t xml:space="preserve">, </w:t>
      </w:r>
      <w:r w:rsidRPr="00205A40">
        <w:rPr>
          <w:highlight w:val="yellow"/>
        </w:rPr>
        <w:t>methods or factors</w:t>
      </w:r>
      <w:r w:rsidR="00FE7F20">
        <w:rPr>
          <w:highlight w:val="yellow"/>
          <w:lang w:val="en-US"/>
        </w:rPr>
        <w:t xml:space="preserve"> already exist?</w:t>
      </w:r>
      <w:r w:rsidR="00632901">
        <w:rPr>
          <w:highlight w:val="yellow"/>
          <w:lang w:val="en-US"/>
        </w:rPr>
        <w:t xml:space="preserve"> (Language Hint: </w:t>
      </w:r>
      <w:r w:rsidR="00632901" w:rsidRPr="00632901">
        <w:rPr>
          <w:highlight w:val="yellow"/>
        </w:rPr>
        <w:t>WHILE/WHEREAS/HOWEVER</w:t>
      </w:r>
      <w:r w:rsidR="00632901">
        <w:rPr>
          <w:highlight w:val="yellow"/>
          <w:lang w:val="en-US"/>
        </w:rPr>
        <w:t>)</w:t>
      </w:r>
    </w:p>
    <w:p w14:paraId="539CD9C0" w14:textId="2D46D410" w:rsidR="00143E94" w:rsidRPr="00143E94" w:rsidRDefault="00143E94" w:rsidP="00143E94">
      <w:pPr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114236D8" wp14:editId="6395DEF0">
            <wp:extent cx="5943600" cy="1802765"/>
            <wp:effectExtent l="0" t="0" r="0" b="63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5FF33" w14:textId="2A5AE0BA" w:rsidR="00143E94" w:rsidRDefault="00FE7F20" w:rsidP="00632901">
      <w:pPr>
        <w:ind w:firstLine="0"/>
      </w:pPr>
      <w:r w:rsidRPr="009D0394">
        <w:rPr>
          <w:b/>
          <w:bCs/>
        </w:rPr>
        <w:t xml:space="preserve">WRITE HERE: </w:t>
      </w:r>
    </w:p>
    <w:p w14:paraId="7B6BF870" w14:textId="77777777" w:rsidR="00143E94" w:rsidRDefault="00143E94">
      <w:pPr>
        <w:suppressAutoHyphens w:val="0"/>
      </w:pPr>
      <w:r>
        <w:br w:type="page"/>
      </w:r>
    </w:p>
    <w:p w14:paraId="30E70941" w14:textId="77777777" w:rsidR="00FE7F20" w:rsidRPr="00143E94" w:rsidRDefault="00FE7F20" w:rsidP="00632901">
      <w:pPr>
        <w:ind w:firstLine="0"/>
      </w:pPr>
    </w:p>
    <w:p w14:paraId="6DEDFC0F" w14:textId="65182298" w:rsidR="0000372F" w:rsidRPr="00F82F3F" w:rsidRDefault="0000372F" w:rsidP="00F82F3F">
      <w:pPr>
        <w:ind w:firstLine="0"/>
        <w:rPr>
          <w:b/>
          <w:bCs/>
          <w:i/>
          <w:iCs/>
          <w:highlight w:val="yellow"/>
          <w:u w:val="single"/>
        </w:rPr>
      </w:pPr>
      <w:r w:rsidRPr="00F82F3F">
        <w:rPr>
          <w:b/>
          <w:bCs/>
          <w:i/>
          <w:iCs/>
          <w:highlight w:val="yellow"/>
          <w:u w:val="single"/>
        </w:rPr>
        <w:t>Outline of argument</w:t>
      </w:r>
    </w:p>
    <w:p w14:paraId="69F420F8" w14:textId="6AFC03B5" w:rsidR="004F75D3" w:rsidRDefault="004F75D3" w:rsidP="004F75D3">
      <w:pPr>
        <w:pStyle w:val="ListParagraph"/>
        <w:numPr>
          <w:ilvl w:val="1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>Provide a thesis statement</w:t>
      </w:r>
      <w:r w:rsidR="001E1BFF">
        <w:rPr>
          <w:highlight w:val="yellow"/>
          <w:lang w:val="en-US"/>
        </w:rPr>
        <w:t>/main position</w:t>
      </w:r>
      <w:r>
        <w:rPr>
          <w:highlight w:val="yellow"/>
          <w:lang w:val="en-US"/>
        </w:rPr>
        <w:t xml:space="preserve"> in response to your research question</w:t>
      </w:r>
    </w:p>
    <w:p w14:paraId="5BD4CF3C" w14:textId="07B006CF" w:rsidR="00632901" w:rsidRDefault="00632901" w:rsidP="004F75D3">
      <w:pPr>
        <w:pStyle w:val="ListParagraph"/>
        <w:numPr>
          <w:ilvl w:val="1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 xml:space="preserve">State which aspects, factors or key features you will be focusing on </w:t>
      </w:r>
      <w:r>
        <w:rPr>
          <w:highlight w:val="yellow"/>
          <w:lang w:val="en-US"/>
        </w:rPr>
        <w:br/>
        <w:t>(</w:t>
      </w:r>
      <w:r w:rsidRPr="00632901">
        <w:rPr>
          <w:b/>
          <w:bCs/>
          <w:highlight w:val="yellow"/>
          <w:lang w:val="en-US"/>
        </w:rPr>
        <w:t>MUST follow same order</w:t>
      </w:r>
      <w:r>
        <w:rPr>
          <w:highlight w:val="yellow"/>
          <w:lang w:val="en-US"/>
        </w:rPr>
        <w:t xml:space="preserve"> here as when they are presented as body paragraphs/sections)</w:t>
      </w:r>
    </w:p>
    <w:p w14:paraId="0701ECD3" w14:textId="0796899D" w:rsidR="00632901" w:rsidRDefault="00632901" w:rsidP="004F75D3">
      <w:pPr>
        <w:pStyle w:val="ListParagraph"/>
        <w:numPr>
          <w:ilvl w:val="1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>(Language Hint: “This essay seeks to challenge…and instead argue that…”</w:t>
      </w:r>
    </w:p>
    <w:p w14:paraId="3529F925" w14:textId="733BFB61" w:rsidR="00143E94" w:rsidRPr="00143E94" w:rsidRDefault="00143E94" w:rsidP="00143E94">
      <w:pPr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5F27A2C9" wp14:editId="349CD8B8">
            <wp:extent cx="5943600" cy="1254760"/>
            <wp:effectExtent l="0" t="0" r="0" b="254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4DF7" w14:textId="658AA93F" w:rsidR="00143E94" w:rsidRPr="009D0394" w:rsidRDefault="00632901" w:rsidP="00632901">
      <w:pPr>
        <w:ind w:firstLine="0"/>
        <w:rPr>
          <w:b/>
          <w:bCs/>
        </w:rPr>
      </w:pPr>
      <w:r w:rsidRPr="009D0394">
        <w:rPr>
          <w:b/>
          <w:bCs/>
        </w:rPr>
        <w:t xml:space="preserve">WRITE HERE: </w:t>
      </w:r>
    </w:p>
    <w:p w14:paraId="1E35D7EE" w14:textId="1D576F1A" w:rsidR="00632901" w:rsidRPr="00143E94" w:rsidRDefault="00143E94" w:rsidP="00143E94">
      <w:pPr>
        <w:suppressAutoHyphens w:val="0"/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0B96F518" w14:textId="7BF27F43" w:rsidR="00632901" w:rsidRPr="00F82F3F" w:rsidRDefault="0000372F" w:rsidP="00F82F3F">
      <w:pPr>
        <w:ind w:firstLine="0"/>
        <w:rPr>
          <w:b/>
          <w:bCs/>
          <w:i/>
          <w:iCs/>
          <w:highlight w:val="yellow"/>
          <w:u w:val="single"/>
        </w:rPr>
      </w:pPr>
      <w:r w:rsidRPr="00F82F3F">
        <w:rPr>
          <w:b/>
          <w:bCs/>
          <w:i/>
          <w:iCs/>
          <w:highlight w:val="yellow"/>
          <w:u w:val="single"/>
        </w:rPr>
        <w:lastRenderedPageBreak/>
        <w:t>Scope</w:t>
      </w:r>
    </w:p>
    <w:p w14:paraId="21091A23" w14:textId="14E25473" w:rsidR="00632901" w:rsidRDefault="007D6C1B" w:rsidP="00632901">
      <w:pPr>
        <w:pStyle w:val="ListParagraph"/>
        <w:numPr>
          <w:ilvl w:val="1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>How have you managed to answer your research question?</w:t>
      </w:r>
    </w:p>
    <w:p w14:paraId="7C976E2C" w14:textId="77777777" w:rsidR="007D6C1B" w:rsidRDefault="007D6C1B" w:rsidP="007D6C1B">
      <w:pPr>
        <w:pStyle w:val="ListParagraph"/>
        <w:numPr>
          <w:ilvl w:val="2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>What source material has been used?</w:t>
      </w:r>
    </w:p>
    <w:p w14:paraId="35044296" w14:textId="77777777" w:rsidR="007D6C1B" w:rsidRDefault="007D6C1B" w:rsidP="007D6C1B">
      <w:pPr>
        <w:pStyle w:val="ListParagraph"/>
        <w:numPr>
          <w:ilvl w:val="2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>What scientific, if any, have been followed?</w:t>
      </w:r>
    </w:p>
    <w:p w14:paraId="1EA7C5EE" w14:textId="77777777" w:rsidR="007D6C1B" w:rsidRDefault="007D6C1B" w:rsidP="007D6C1B">
      <w:pPr>
        <w:pStyle w:val="ListParagraph"/>
        <w:numPr>
          <w:ilvl w:val="2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>What critical interpretations have been challenged?</w:t>
      </w:r>
    </w:p>
    <w:p w14:paraId="49CE8982" w14:textId="412E73EC" w:rsidR="007D6C1B" w:rsidRDefault="007D6C1B" w:rsidP="007D6C1B">
      <w:pPr>
        <w:pStyle w:val="ListParagraph"/>
        <w:numPr>
          <w:ilvl w:val="2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 xml:space="preserve">Which authors, theories or methods have been used? </w:t>
      </w:r>
    </w:p>
    <w:p w14:paraId="2E21FB5A" w14:textId="0032D866" w:rsidR="00143E94" w:rsidRDefault="00143E94" w:rsidP="007D6C1B">
      <w:pPr>
        <w:pStyle w:val="ListParagraph"/>
        <w:numPr>
          <w:ilvl w:val="1"/>
          <w:numId w:val="14"/>
        </w:numPr>
        <w:spacing w:line="480" w:lineRule="auto"/>
        <w:rPr>
          <w:highlight w:val="yellow"/>
          <w:lang w:val="en-US"/>
        </w:rPr>
      </w:pPr>
      <w:r>
        <w:rPr>
          <w:highlight w:val="yellow"/>
          <w:lang w:val="en-US"/>
        </w:rPr>
        <w:t>(</w:t>
      </w:r>
      <w:r w:rsidR="007D6C1B">
        <w:rPr>
          <w:highlight w:val="yellow"/>
          <w:lang w:val="en-US"/>
        </w:rPr>
        <w:t>Language Hint: “This essay will also simultaneously explore…while relying on the works of…”</w:t>
      </w:r>
      <w:r>
        <w:rPr>
          <w:highlight w:val="yellow"/>
          <w:lang w:val="en-US"/>
        </w:rPr>
        <w:t>)</w:t>
      </w:r>
    </w:p>
    <w:p w14:paraId="39A47475" w14:textId="5059DFD8" w:rsidR="00143E94" w:rsidRPr="00143E94" w:rsidRDefault="00143E94" w:rsidP="00143E94">
      <w:pPr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22ED2ECC" wp14:editId="3D5212F5">
            <wp:extent cx="5943600" cy="1598295"/>
            <wp:effectExtent l="0" t="0" r="0" b="190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F6C35" w14:textId="72048009" w:rsidR="007D6C1B" w:rsidRPr="009D0394" w:rsidRDefault="007D6C1B" w:rsidP="00143E94">
      <w:pPr>
        <w:suppressAutoHyphens w:val="0"/>
        <w:ind w:firstLine="0"/>
        <w:rPr>
          <w:rFonts w:eastAsiaTheme="minorHAnsi"/>
          <w:lang w:eastAsia="en-US"/>
        </w:rPr>
      </w:pPr>
      <w:r w:rsidRPr="009D0394">
        <w:rPr>
          <w:b/>
          <w:bCs/>
        </w:rPr>
        <w:t>WRITE HERE:</w:t>
      </w:r>
    </w:p>
    <w:p w14:paraId="653B2F3E" w14:textId="2A903E55" w:rsidR="007D6C1B" w:rsidRPr="007D6C1B" w:rsidRDefault="00143E94" w:rsidP="00143E94">
      <w:pPr>
        <w:suppressAutoHyphens w:val="0"/>
        <w:rPr>
          <w:b/>
          <w:bCs/>
          <w:i/>
          <w:iCs/>
          <w:highlight w:val="yellow"/>
          <w:u w:val="single"/>
        </w:rPr>
      </w:pPr>
      <w:r>
        <w:rPr>
          <w:b/>
          <w:bCs/>
          <w:i/>
          <w:iCs/>
          <w:highlight w:val="yellow"/>
          <w:u w:val="single"/>
        </w:rPr>
        <w:br w:type="page"/>
      </w:r>
    </w:p>
    <w:p w14:paraId="52E224BB" w14:textId="4548932D" w:rsidR="0000372F" w:rsidRPr="00F82F3F" w:rsidRDefault="0000372F" w:rsidP="00F82F3F">
      <w:pPr>
        <w:ind w:firstLine="0"/>
        <w:rPr>
          <w:b/>
          <w:bCs/>
          <w:i/>
          <w:iCs/>
          <w:highlight w:val="yellow"/>
          <w:u w:val="single"/>
        </w:rPr>
      </w:pPr>
      <w:r w:rsidRPr="00F82F3F">
        <w:rPr>
          <w:b/>
          <w:bCs/>
          <w:i/>
          <w:iCs/>
          <w:highlight w:val="yellow"/>
          <w:u w:val="single"/>
        </w:rPr>
        <w:lastRenderedPageBreak/>
        <w:t>Worthiness</w:t>
      </w:r>
      <w:r w:rsidR="007D6C1B" w:rsidRPr="00F82F3F">
        <w:rPr>
          <w:b/>
          <w:bCs/>
          <w:i/>
          <w:iCs/>
          <w:highlight w:val="yellow"/>
          <w:u w:val="single"/>
        </w:rPr>
        <w:t xml:space="preserve">: </w:t>
      </w:r>
    </w:p>
    <w:p w14:paraId="0C430F73" w14:textId="764FA5E2" w:rsidR="007D6C1B" w:rsidRPr="00143E94" w:rsidRDefault="00143E94" w:rsidP="007D6C1B">
      <w:pPr>
        <w:pStyle w:val="ListParagraph"/>
        <w:numPr>
          <w:ilvl w:val="1"/>
          <w:numId w:val="14"/>
        </w:numPr>
        <w:spacing w:line="480" w:lineRule="auto"/>
        <w:rPr>
          <w:i/>
          <w:iCs/>
          <w:highlight w:val="yellow"/>
          <w:u w:val="single"/>
          <w:lang w:val="en-US"/>
        </w:rPr>
      </w:pPr>
      <w:r>
        <w:rPr>
          <w:highlight w:val="yellow"/>
          <w:lang w:val="en-US"/>
        </w:rPr>
        <w:t>Why is your research question worthy of investigation?</w:t>
      </w:r>
    </w:p>
    <w:p w14:paraId="037F142D" w14:textId="4B73F8AA" w:rsidR="00143E94" w:rsidRPr="00143E94" w:rsidRDefault="00143E94" w:rsidP="00143E94">
      <w:pPr>
        <w:pStyle w:val="ListParagraph"/>
        <w:numPr>
          <w:ilvl w:val="1"/>
          <w:numId w:val="14"/>
        </w:numPr>
        <w:spacing w:line="480" w:lineRule="auto"/>
        <w:rPr>
          <w:i/>
          <w:iCs/>
          <w:highlight w:val="yellow"/>
          <w:u w:val="single"/>
          <w:lang w:val="en-US"/>
        </w:rPr>
      </w:pPr>
      <w:r>
        <w:rPr>
          <w:highlight w:val="yellow"/>
          <w:lang w:val="en-US"/>
        </w:rPr>
        <w:t>(Language Hint: “This research question is worthy of investigation because…”)</w:t>
      </w:r>
    </w:p>
    <w:p w14:paraId="3B177DBB" w14:textId="398B016F" w:rsidR="00143E94" w:rsidRPr="00143E94" w:rsidRDefault="00143E94" w:rsidP="00143E94">
      <w:pPr>
        <w:ind w:firstLine="0"/>
        <w:jc w:val="center"/>
        <w:rPr>
          <w:i/>
          <w:iCs/>
          <w:highlight w:val="yellow"/>
          <w:u w:val="single"/>
        </w:rPr>
      </w:pPr>
      <w:r>
        <w:rPr>
          <w:i/>
          <w:iCs/>
          <w:noProof/>
          <w:u w:val="single"/>
        </w:rPr>
        <w:drawing>
          <wp:inline distT="0" distB="0" distL="0" distR="0" wp14:anchorId="24C2CB14" wp14:editId="1C78CD3A">
            <wp:extent cx="4724400" cy="1843828"/>
            <wp:effectExtent l="0" t="0" r="0" b="0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715" cy="18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9338" w14:textId="77777777" w:rsidR="00143E94" w:rsidRDefault="00143E94" w:rsidP="00143E94">
      <w:pPr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4667D1AD" wp14:editId="0E906D16">
            <wp:extent cx="4986867" cy="2521671"/>
            <wp:effectExtent l="0" t="0" r="4445" b="5715"/>
            <wp:docPr id="3" name="Picture 3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809" cy="253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97CEE" w14:textId="65B0E822" w:rsidR="00143E94" w:rsidRDefault="00143E94" w:rsidP="00143E94">
      <w:pPr>
        <w:ind w:firstLine="0"/>
        <w:rPr>
          <w:b/>
          <w:bCs/>
        </w:rPr>
      </w:pPr>
      <w:r w:rsidRPr="00143E94">
        <w:rPr>
          <w:b/>
          <w:bCs/>
        </w:rPr>
        <w:t xml:space="preserve">WRITE HERE: </w:t>
      </w:r>
    </w:p>
    <w:p w14:paraId="4EC64A60" w14:textId="77777777" w:rsidR="00143E94" w:rsidRDefault="00143E94">
      <w:pPr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14824C2C" w14:textId="77777777" w:rsidR="00143E94" w:rsidRPr="00143E94" w:rsidRDefault="00143E94" w:rsidP="00143E94">
      <w:pPr>
        <w:ind w:firstLine="0"/>
        <w:rPr>
          <w:b/>
          <w:bCs/>
        </w:rPr>
      </w:pPr>
    </w:p>
    <w:p w14:paraId="5A42F808" w14:textId="39365843" w:rsidR="00F92FE4" w:rsidRPr="00534335" w:rsidRDefault="00AD6F86" w:rsidP="00534335">
      <w:pPr>
        <w:ind w:firstLine="0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2.</w:t>
      </w:r>
      <w:r w:rsidR="00C13F77">
        <w:rPr>
          <w:b/>
          <w:bCs/>
          <w:i/>
          <w:iCs/>
          <w:u w:val="single"/>
        </w:rPr>
        <w:t xml:space="preserve"> </w:t>
      </w:r>
      <w:r w:rsidR="0000372F" w:rsidRPr="00F82F3F">
        <w:rPr>
          <w:b/>
          <w:bCs/>
          <w:i/>
          <w:iCs/>
          <w:u w:val="single"/>
        </w:rPr>
        <w:t>Methodology</w:t>
      </w:r>
    </w:p>
    <w:p w14:paraId="10362FC3" w14:textId="185ED093" w:rsidR="00F92FE4" w:rsidRPr="00534335" w:rsidRDefault="00AD6F86" w:rsidP="00534335">
      <w:pPr>
        <w:ind w:firstLine="0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2</w:t>
      </w:r>
      <w:r w:rsidR="00C13F77" w:rsidRPr="00534335">
        <w:rPr>
          <w:b/>
          <w:bCs/>
          <w:i/>
          <w:iCs/>
          <w:u w:val="single"/>
        </w:rPr>
        <w:t xml:space="preserve">.1 </w:t>
      </w:r>
      <w:r w:rsidR="00F92FE4" w:rsidRPr="00534335">
        <w:rPr>
          <w:b/>
          <w:bCs/>
          <w:i/>
          <w:iCs/>
          <w:u w:val="single"/>
        </w:rPr>
        <w:t>General Research Methodology</w:t>
      </w:r>
    </w:p>
    <w:p w14:paraId="155B0F25" w14:textId="428E5A4B" w:rsidR="00C51F97" w:rsidRPr="00230AF6" w:rsidRDefault="00230AF6" w:rsidP="00534335">
      <w:pPr>
        <w:pStyle w:val="ListParagraph"/>
        <w:numPr>
          <w:ilvl w:val="1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What approach did you take to answer the question.</w:t>
      </w:r>
    </w:p>
    <w:p w14:paraId="6A2AD3DF" w14:textId="11B669A9" w:rsidR="00230AF6" w:rsidRPr="00230AF6" w:rsidRDefault="00230AF6" w:rsidP="00534335">
      <w:pPr>
        <w:pStyle w:val="ListParagraph"/>
        <w:numPr>
          <w:ilvl w:val="1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How was data collected (if appropriate)?</w:t>
      </w:r>
    </w:p>
    <w:p w14:paraId="1E003B88" w14:textId="5AED9DD6" w:rsidR="00230AF6" w:rsidRPr="00230AF6" w:rsidRDefault="00230AF6" w:rsidP="00534335">
      <w:pPr>
        <w:pStyle w:val="ListParagraph"/>
        <w:numPr>
          <w:ilvl w:val="1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How did you balance primary and secondary data (if possible)?</w:t>
      </w:r>
    </w:p>
    <w:p w14:paraId="68CD0717" w14:textId="4CC4290B" w:rsidR="00230AF6" w:rsidRPr="00230AF6" w:rsidRDefault="00230AF6" w:rsidP="00534335">
      <w:pPr>
        <w:pStyle w:val="ListParagraph"/>
        <w:numPr>
          <w:ilvl w:val="1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What sources did you rely on and why?</w:t>
      </w:r>
    </w:p>
    <w:p w14:paraId="182E7CB5" w14:textId="4474E19F" w:rsidR="00230AF6" w:rsidRPr="00230AF6" w:rsidRDefault="00230AF6" w:rsidP="00534335">
      <w:pPr>
        <w:pStyle w:val="ListParagraph"/>
        <w:numPr>
          <w:ilvl w:val="1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What sources did you exclude and why?</w:t>
      </w:r>
    </w:p>
    <w:p w14:paraId="3F7AE00E" w14:textId="41C1210A" w:rsidR="00C13F77" w:rsidRPr="00230AF6" w:rsidRDefault="00230AF6" w:rsidP="00230AF6">
      <w:pPr>
        <w:pStyle w:val="ListParagraph"/>
        <w:numPr>
          <w:ilvl w:val="1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What flaws exist in your methodology?</w:t>
      </w:r>
      <w:r w:rsidR="00C13F77" w:rsidRPr="00230AF6">
        <w:rPr>
          <w:b/>
          <w:bCs/>
          <w:i/>
          <w:iCs/>
          <w:highlight w:val="green"/>
          <w:u w:val="single"/>
        </w:rPr>
        <w:br w:type="page"/>
      </w:r>
    </w:p>
    <w:p w14:paraId="118A965B" w14:textId="1FDA4E51" w:rsidR="0000372F" w:rsidRDefault="007850C6" w:rsidP="007850C6">
      <w:pPr>
        <w:ind w:firstLine="0"/>
        <w:jc w:val="center"/>
        <w:rPr>
          <w:b/>
          <w:bCs/>
          <w:u w:val="single"/>
        </w:rPr>
      </w:pPr>
      <w:r w:rsidRPr="007850C6">
        <w:rPr>
          <w:b/>
          <w:bCs/>
          <w:highlight w:val="green"/>
          <w:u w:val="single"/>
        </w:rPr>
        <w:lastRenderedPageBreak/>
        <w:t xml:space="preserve">GUIDANCE </w:t>
      </w:r>
      <w:r w:rsidRPr="009E3A3D">
        <w:rPr>
          <w:b/>
          <w:bCs/>
          <w:highlight w:val="green"/>
          <w:u w:val="single"/>
        </w:rPr>
        <w:t>PAGE</w:t>
      </w:r>
      <w:r w:rsidR="00E3624B" w:rsidRPr="009E3A3D">
        <w:rPr>
          <w:b/>
          <w:bCs/>
          <w:highlight w:val="green"/>
          <w:u w:val="single"/>
        </w:rPr>
        <w:t>: Body Structure, Reporting Verbs &amp; Linking Words</w:t>
      </w:r>
    </w:p>
    <w:p w14:paraId="25E556C9" w14:textId="5F6D897E" w:rsidR="00E3624B" w:rsidRPr="007850C6" w:rsidRDefault="00E3624B" w:rsidP="00E3624B">
      <w:pPr>
        <w:ind w:firstLine="0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8408796" wp14:editId="6023FB91">
            <wp:extent cx="3465204" cy="1835150"/>
            <wp:effectExtent l="0" t="0" r="1905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215" cy="18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30AA" w14:textId="5341A0E5" w:rsidR="00E3624B" w:rsidRDefault="00E3624B" w:rsidP="00E3624B">
      <w:pPr>
        <w:suppressAutoHyphens w:val="0"/>
        <w:ind w:firstLine="0"/>
        <w:jc w:val="center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1DF2FA4E" wp14:editId="7C152BE3">
            <wp:extent cx="4722239" cy="2241550"/>
            <wp:effectExtent l="0" t="0" r="254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328" cy="226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9269" w14:textId="24D4AA3A" w:rsidR="00143E94" w:rsidRDefault="00E3624B" w:rsidP="00E3624B">
      <w:pPr>
        <w:suppressAutoHyphens w:val="0"/>
        <w:ind w:firstLine="0"/>
        <w:jc w:val="right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015D78E1" wp14:editId="57D32635">
            <wp:extent cx="4357386" cy="264795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807" cy="265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E94">
        <w:rPr>
          <w:u w:val="single"/>
        </w:rPr>
        <w:br w:type="page"/>
      </w:r>
    </w:p>
    <w:p w14:paraId="57595C4F" w14:textId="5D8EF8A3" w:rsidR="009C13E9" w:rsidRPr="009E3A3D" w:rsidRDefault="00AD6F86" w:rsidP="0079288D">
      <w:pPr>
        <w:ind w:firstLine="0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3</w:t>
      </w:r>
      <w:r w:rsidR="009E3A3D" w:rsidRPr="009E3A3D">
        <w:rPr>
          <w:b/>
          <w:bCs/>
          <w:i/>
          <w:iCs/>
          <w:u w:val="single"/>
        </w:rPr>
        <w:t xml:space="preserve">.1 </w:t>
      </w:r>
      <w:r>
        <w:rPr>
          <w:b/>
          <w:bCs/>
          <w:i/>
          <w:iCs/>
          <w:u w:val="single"/>
        </w:rPr>
        <w:t xml:space="preserve">‘Section </w:t>
      </w:r>
      <w:r w:rsidR="009E3A3D" w:rsidRPr="009E3A3D">
        <w:rPr>
          <w:b/>
          <w:bCs/>
          <w:i/>
          <w:iCs/>
          <w:u w:val="single"/>
        </w:rPr>
        <w:t>Heading</w:t>
      </w:r>
      <w:r>
        <w:rPr>
          <w:b/>
          <w:bCs/>
          <w:i/>
          <w:iCs/>
          <w:u w:val="single"/>
        </w:rPr>
        <w:t>’</w:t>
      </w:r>
    </w:p>
    <w:p w14:paraId="76577C94" w14:textId="56D8D572" w:rsidR="009768D2" w:rsidRDefault="009C13E9" w:rsidP="009E3A3D">
      <w:pPr>
        <w:jc w:val="right"/>
        <w:rPr>
          <w:highlight w:val="yellow"/>
        </w:rPr>
      </w:pPr>
      <w:r>
        <w:rPr>
          <w:noProof/>
        </w:rPr>
        <w:drawing>
          <wp:inline distT="0" distB="0" distL="0" distR="0" wp14:anchorId="218EB21E" wp14:editId="3918A488">
            <wp:extent cx="1899570" cy="1822450"/>
            <wp:effectExtent l="0" t="0" r="5715" b="0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371" cy="18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39DD" w14:textId="77777777" w:rsidR="0079288D" w:rsidRPr="0079288D" w:rsidRDefault="009C13E9" w:rsidP="0079288D">
      <w:pPr>
        <w:ind w:firstLine="0"/>
        <w:rPr>
          <w:i/>
          <w:iCs/>
          <w:noProof/>
          <w:u w:val="single"/>
        </w:rPr>
      </w:pPr>
      <w:r w:rsidRPr="0079288D">
        <w:rPr>
          <w:i/>
          <w:iCs/>
          <w:highlight w:val="yellow"/>
          <w:u w:val="single"/>
        </w:rPr>
        <w:t>Thesis</w:t>
      </w:r>
      <w:r w:rsidR="0079288D" w:rsidRPr="0079288D">
        <w:rPr>
          <w:i/>
          <w:iCs/>
          <w:highlight w:val="yellow"/>
          <w:u w:val="single"/>
        </w:rPr>
        <w:t xml:space="preserve"> Statement/Topic Sentence</w:t>
      </w:r>
      <w:r w:rsidRPr="0079288D">
        <w:rPr>
          <w:i/>
          <w:iCs/>
          <w:highlight w:val="yellow"/>
          <w:u w:val="single"/>
        </w:rPr>
        <w:t>:</w:t>
      </w:r>
      <w:r w:rsidRPr="0079288D">
        <w:rPr>
          <w:i/>
          <w:iCs/>
          <w:noProof/>
          <w:u w:val="single"/>
        </w:rPr>
        <w:t xml:space="preserve"> </w:t>
      </w:r>
    </w:p>
    <w:p w14:paraId="7854D825" w14:textId="1C1A1682" w:rsidR="0079288D" w:rsidRPr="0050280B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noProof/>
          <w:highlight w:val="yellow"/>
        </w:rPr>
      </w:pPr>
      <w:r w:rsidRPr="0050280B">
        <w:rPr>
          <w:noProof/>
          <w:highlight w:val="yellow"/>
        </w:rPr>
        <w:t>What is the point/issue to be addressed</w:t>
      </w:r>
      <w:r w:rsidR="00CE5BCE" w:rsidRPr="0050280B">
        <w:rPr>
          <w:noProof/>
          <w:highlight w:val="yellow"/>
          <w:lang w:val="en-US"/>
        </w:rPr>
        <w:t xml:space="preserve"> in this section</w:t>
      </w:r>
      <w:r w:rsidRPr="0050280B">
        <w:rPr>
          <w:noProof/>
          <w:highlight w:val="yellow"/>
        </w:rPr>
        <w:t xml:space="preserve">? </w:t>
      </w:r>
    </w:p>
    <w:p w14:paraId="0563C122" w14:textId="183AE648" w:rsidR="009C13E9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0394C826" w14:textId="77777777" w:rsidR="0079288D" w:rsidRPr="0079288D" w:rsidRDefault="009C13E9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>Development:</w:t>
      </w:r>
      <w:r w:rsidR="0079288D" w:rsidRPr="0079288D">
        <w:rPr>
          <w:i/>
          <w:iCs/>
          <w:highlight w:val="yellow"/>
          <w:u w:val="single"/>
        </w:rPr>
        <w:t xml:space="preserve"> </w:t>
      </w:r>
    </w:p>
    <w:p w14:paraId="7FFA81E9" w14:textId="003801FE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Explain the thesis statement in greater detail.</w:t>
      </w:r>
    </w:p>
    <w:p w14:paraId="748260A5" w14:textId="26A10FFB" w:rsidR="009C13E9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750F7EBD" w14:textId="2A0FD6FD" w:rsidR="009C13E9" w:rsidRDefault="009C13E9" w:rsidP="0079288D">
      <w:pPr>
        <w:ind w:firstLine="0"/>
        <w:rPr>
          <w:highlight w:val="yellow"/>
        </w:rPr>
      </w:pPr>
      <w:r w:rsidRPr="0079288D">
        <w:rPr>
          <w:i/>
          <w:iCs/>
          <w:highlight w:val="yellow"/>
          <w:u w:val="single"/>
        </w:rPr>
        <w:t>Evidence</w:t>
      </w:r>
      <w:r w:rsidR="0079288D" w:rsidRPr="0079288D">
        <w:rPr>
          <w:i/>
          <w:iCs/>
          <w:highlight w:val="yellow"/>
          <w:u w:val="single"/>
        </w:rPr>
        <w:t>/Events/Examples</w:t>
      </w:r>
      <w:r w:rsidRPr="0079288D">
        <w:rPr>
          <w:i/>
          <w:iCs/>
          <w:highlight w:val="yellow"/>
          <w:u w:val="single"/>
        </w:rPr>
        <w:t>:</w:t>
      </w:r>
      <w:r w:rsidR="0079288D">
        <w:rPr>
          <w:highlight w:val="yellow"/>
        </w:rPr>
        <w:t xml:space="preserve"> </w:t>
      </w:r>
      <w:r w:rsidR="0079288D">
        <w:rPr>
          <w:highlight w:val="yellow"/>
        </w:rPr>
        <w:br/>
        <w:t>- Provide evidence to support your sub-argument.</w:t>
      </w:r>
    </w:p>
    <w:p w14:paraId="14411554" w14:textId="0BEED007" w:rsidR="008E550A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10A2535A" w14:textId="2BB6860B" w:rsidR="0079288D" w:rsidRPr="0079288D" w:rsidRDefault="009C13E9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Balance: </w:t>
      </w:r>
    </w:p>
    <w:p w14:paraId="302483E6" w14:textId="79D6280C" w:rsidR="009C13E9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Offer an opposing argument to show multiple perspectives, followed by a counter-argument to enforce your point.</w:t>
      </w:r>
    </w:p>
    <w:p w14:paraId="757014C2" w14:textId="63AF46BA" w:rsidR="009C13E9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2E8C9294" w14:textId="470737FE" w:rsidR="009C13E9" w:rsidRPr="0079288D" w:rsidRDefault="009C13E9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>Analysis:</w:t>
      </w:r>
      <w:r w:rsidR="0079288D" w:rsidRPr="0079288D">
        <w:rPr>
          <w:i/>
          <w:iCs/>
          <w:highlight w:val="yellow"/>
          <w:u w:val="single"/>
        </w:rPr>
        <w:t xml:space="preserve"> </w:t>
      </w:r>
    </w:p>
    <w:p w14:paraId="7AFBE03D" w14:textId="5EDD757F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How does the above information link back to your topic sentence and core research question?</w:t>
      </w:r>
    </w:p>
    <w:p w14:paraId="738EADAC" w14:textId="016CC6DC" w:rsidR="009C13E9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  <w:r w:rsidR="009C13E9">
        <w:rPr>
          <w:highlight w:val="yellow"/>
        </w:rPr>
        <w:br w:type="page"/>
      </w:r>
    </w:p>
    <w:p w14:paraId="6FE4748E" w14:textId="34A72A5F" w:rsidR="0000372F" w:rsidRPr="009E3A3D" w:rsidRDefault="00AD6F86" w:rsidP="0079288D">
      <w:pPr>
        <w:ind w:firstLine="0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3</w:t>
      </w:r>
      <w:r w:rsidR="009E3A3D" w:rsidRPr="009E3A3D">
        <w:rPr>
          <w:b/>
          <w:bCs/>
          <w:i/>
          <w:iCs/>
          <w:u w:val="single"/>
        </w:rPr>
        <w:t xml:space="preserve">.2 </w:t>
      </w:r>
      <w:r>
        <w:rPr>
          <w:b/>
          <w:bCs/>
          <w:i/>
          <w:iCs/>
          <w:u w:val="single"/>
        </w:rPr>
        <w:t xml:space="preserve">‘Section </w:t>
      </w:r>
      <w:r w:rsidR="009E3A3D" w:rsidRPr="009E3A3D">
        <w:rPr>
          <w:b/>
          <w:bCs/>
          <w:i/>
          <w:iCs/>
          <w:u w:val="single"/>
        </w:rPr>
        <w:t>Heading</w:t>
      </w:r>
      <w:r>
        <w:rPr>
          <w:b/>
          <w:bCs/>
          <w:i/>
          <w:iCs/>
          <w:u w:val="single"/>
        </w:rPr>
        <w:t>’</w:t>
      </w:r>
    </w:p>
    <w:p w14:paraId="0DD6FC42" w14:textId="3A2B7F79" w:rsidR="0079288D" w:rsidRDefault="009E3A3D" w:rsidP="009E3A3D">
      <w:pPr>
        <w:jc w:val="right"/>
        <w:rPr>
          <w:highlight w:val="yellow"/>
        </w:rPr>
      </w:pPr>
      <w:r>
        <w:rPr>
          <w:noProof/>
        </w:rPr>
        <w:drawing>
          <wp:inline distT="0" distB="0" distL="0" distR="0" wp14:anchorId="31C61DE6" wp14:editId="1875CB56">
            <wp:extent cx="1899570" cy="1822450"/>
            <wp:effectExtent l="0" t="0" r="5715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371" cy="18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39A2" w14:textId="77777777" w:rsidR="0079288D" w:rsidRPr="0079288D" w:rsidRDefault="0079288D" w:rsidP="0079288D">
      <w:pPr>
        <w:ind w:firstLine="0"/>
        <w:rPr>
          <w:i/>
          <w:iCs/>
          <w:noProof/>
          <w:u w:val="single"/>
        </w:rPr>
      </w:pPr>
      <w:r w:rsidRPr="0079288D">
        <w:rPr>
          <w:i/>
          <w:iCs/>
          <w:highlight w:val="yellow"/>
          <w:u w:val="single"/>
        </w:rPr>
        <w:t>Thesis Statement/Topic Sentence:</w:t>
      </w:r>
      <w:r w:rsidRPr="0079288D">
        <w:rPr>
          <w:i/>
          <w:iCs/>
          <w:noProof/>
          <w:u w:val="single"/>
        </w:rPr>
        <w:t xml:space="preserve"> </w:t>
      </w:r>
    </w:p>
    <w:p w14:paraId="69E7C488" w14:textId="61E69C0A" w:rsidR="0079288D" w:rsidRPr="0050280B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noProof/>
          <w:highlight w:val="yellow"/>
        </w:rPr>
      </w:pPr>
      <w:r w:rsidRPr="0050280B">
        <w:rPr>
          <w:noProof/>
          <w:highlight w:val="yellow"/>
        </w:rPr>
        <w:t>What is the point/issue to be addressed</w:t>
      </w:r>
      <w:r w:rsidR="00CE5BCE" w:rsidRPr="0050280B">
        <w:rPr>
          <w:noProof/>
          <w:highlight w:val="yellow"/>
          <w:lang w:val="en-US"/>
        </w:rPr>
        <w:t xml:space="preserve"> in this section</w:t>
      </w:r>
      <w:r w:rsidRPr="0050280B">
        <w:rPr>
          <w:noProof/>
          <w:highlight w:val="yellow"/>
        </w:rPr>
        <w:t xml:space="preserve">? </w:t>
      </w:r>
    </w:p>
    <w:p w14:paraId="64B148E2" w14:textId="096D6ED2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0045F1A1" w14:textId="77777777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Development: </w:t>
      </w:r>
    </w:p>
    <w:p w14:paraId="165353B4" w14:textId="77777777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Explain the thesis statement in greater detail.</w:t>
      </w:r>
    </w:p>
    <w:p w14:paraId="587BE187" w14:textId="464124FD" w:rsidR="0079288D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2387D3BD" w14:textId="77777777" w:rsidR="0079288D" w:rsidRDefault="0079288D" w:rsidP="0079288D">
      <w:pPr>
        <w:ind w:firstLine="0"/>
        <w:rPr>
          <w:highlight w:val="yellow"/>
        </w:rPr>
      </w:pPr>
      <w:r w:rsidRPr="0079288D">
        <w:rPr>
          <w:i/>
          <w:iCs/>
          <w:highlight w:val="yellow"/>
          <w:u w:val="single"/>
        </w:rPr>
        <w:t>Evidence/Events/Examples:</w:t>
      </w:r>
      <w:r>
        <w:rPr>
          <w:highlight w:val="yellow"/>
        </w:rPr>
        <w:t xml:space="preserve"> </w:t>
      </w:r>
      <w:r>
        <w:rPr>
          <w:highlight w:val="yellow"/>
        </w:rPr>
        <w:br/>
        <w:t>- Provide evidence to support your sub-argument.</w:t>
      </w:r>
    </w:p>
    <w:p w14:paraId="3FFD874F" w14:textId="4C34C850" w:rsidR="008E550A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06454082" w14:textId="36B10444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Balance: </w:t>
      </w:r>
    </w:p>
    <w:p w14:paraId="29C87CA4" w14:textId="77777777" w:rsid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Offer an opposing argument to show multiple perspectives, followed by a counter-argument to enforce your point.</w:t>
      </w:r>
    </w:p>
    <w:p w14:paraId="51624AD4" w14:textId="1FF58D11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42DD9649" w14:textId="77777777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Analysis: </w:t>
      </w:r>
    </w:p>
    <w:p w14:paraId="49DB3E3E" w14:textId="77777777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How does the above information link back to your topic sentence and core research question?</w:t>
      </w:r>
    </w:p>
    <w:p w14:paraId="7FA90D96" w14:textId="2A317D26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  <w:r>
        <w:rPr>
          <w:highlight w:val="yellow"/>
        </w:rPr>
        <w:br w:type="page"/>
      </w:r>
    </w:p>
    <w:p w14:paraId="1CC47ACA" w14:textId="15FABD56" w:rsidR="0000372F" w:rsidRPr="009E3A3D" w:rsidRDefault="00AD6F86" w:rsidP="0079288D">
      <w:pPr>
        <w:ind w:firstLine="0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3</w:t>
      </w:r>
      <w:r w:rsidR="009E3A3D" w:rsidRPr="009E3A3D">
        <w:rPr>
          <w:b/>
          <w:bCs/>
          <w:i/>
          <w:iCs/>
          <w:u w:val="single"/>
        </w:rPr>
        <w:t xml:space="preserve">.3 </w:t>
      </w:r>
      <w:r>
        <w:rPr>
          <w:b/>
          <w:bCs/>
          <w:i/>
          <w:iCs/>
          <w:u w:val="single"/>
        </w:rPr>
        <w:t xml:space="preserve">‘Section </w:t>
      </w:r>
      <w:r w:rsidR="009E3A3D" w:rsidRPr="009E3A3D">
        <w:rPr>
          <w:b/>
          <w:bCs/>
          <w:i/>
          <w:iCs/>
          <w:u w:val="single"/>
        </w:rPr>
        <w:t>Heading</w:t>
      </w:r>
      <w:r>
        <w:rPr>
          <w:b/>
          <w:bCs/>
          <w:i/>
          <w:iCs/>
          <w:u w:val="single"/>
        </w:rPr>
        <w:t>’</w:t>
      </w:r>
    </w:p>
    <w:p w14:paraId="6DD6F5E3" w14:textId="1CD96470" w:rsidR="0079288D" w:rsidRDefault="009E3A3D" w:rsidP="009E3A3D">
      <w:pPr>
        <w:jc w:val="right"/>
        <w:rPr>
          <w:highlight w:val="yellow"/>
        </w:rPr>
      </w:pPr>
      <w:r>
        <w:rPr>
          <w:noProof/>
        </w:rPr>
        <w:drawing>
          <wp:inline distT="0" distB="0" distL="0" distR="0" wp14:anchorId="5AEEDB07" wp14:editId="18557A2E">
            <wp:extent cx="1899570" cy="1822450"/>
            <wp:effectExtent l="0" t="0" r="5715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371" cy="18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F51B" w14:textId="77777777" w:rsidR="0079288D" w:rsidRPr="0079288D" w:rsidRDefault="0079288D" w:rsidP="0079288D">
      <w:pPr>
        <w:ind w:firstLine="0"/>
        <w:rPr>
          <w:i/>
          <w:iCs/>
          <w:noProof/>
          <w:u w:val="single"/>
        </w:rPr>
      </w:pPr>
      <w:r w:rsidRPr="0079288D">
        <w:rPr>
          <w:i/>
          <w:iCs/>
          <w:highlight w:val="yellow"/>
          <w:u w:val="single"/>
        </w:rPr>
        <w:t>Thesis Statement/Topic Sentence:</w:t>
      </w:r>
      <w:r w:rsidRPr="0079288D">
        <w:rPr>
          <w:i/>
          <w:iCs/>
          <w:noProof/>
          <w:u w:val="single"/>
        </w:rPr>
        <w:t xml:space="preserve"> </w:t>
      </w:r>
    </w:p>
    <w:p w14:paraId="2EFEFF86" w14:textId="64FE4263" w:rsidR="0079288D" w:rsidRPr="0050280B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noProof/>
          <w:highlight w:val="yellow"/>
        </w:rPr>
      </w:pPr>
      <w:r w:rsidRPr="0050280B">
        <w:rPr>
          <w:noProof/>
          <w:highlight w:val="yellow"/>
        </w:rPr>
        <w:t>What is the point/issue to be addressed</w:t>
      </w:r>
      <w:r w:rsidR="00CE5BCE" w:rsidRPr="0050280B">
        <w:rPr>
          <w:noProof/>
          <w:highlight w:val="yellow"/>
          <w:lang w:val="en-US"/>
        </w:rPr>
        <w:t xml:space="preserve"> in this section</w:t>
      </w:r>
      <w:r w:rsidRPr="0050280B">
        <w:rPr>
          <w:noProof/>
          <w:highlight w:val="yellow"/>
        </w:rPr>
        <w:t xml:space="preserve">? </w:t>
      </w:r>
    </w:p>
    <w:p w14:paraId="436B86E9" w14:textId="3E67237E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0F23702A" w14:textId="77777777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Development: </w:t>
      </w:r>
    </w:p>
    <w:p w14:paraId="5D92B4BA" w14:textId="77777777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Explain the thesis statement in greater detail.</w:t>
      </w:r>
    </w:p>
    <w:p w14:paraId="1945A1BD" w14:textId="15C96953" w:rsidR="0079288D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1F5A957F" w14:textId="77777777" w:rsidR="0079288D" w:rsidRDefault="0079288D" w:rsidP="0079288D">
      <w:pPr>
        <w:ind w:firstLine="0"/>
        <w:rPr>
          <w:highlight w:val="yellow"/>
        </w:rPr>
      </w:pPr>
      <w:r w:rsidRPr="0079288D">
        <w:rPr>
          <w:i/>
          <w:iCs/>
          <w:highlight w:val="yellow"/>
          <w:u w:val="single"/>
        </w:rPr>
        <w:t>Evidence/Events/Examples:</w:t>
      </w:r>
      <w:r>
        <w:rPr>
          <w:highlight w:val="yellow"/>
        </w:rPr>
        <w:t xml:space="preserve"> </w:t>
      </w:r>
      <w:r>
        <w:rPr>
          <w:highlight w:val="yellow"/>
        </w:rPr>
        <w:br/>
        <w:t>- Provide evidence to support your sub-argument.</w:t>
      </w:r>
    </w:p>
    <w:p w14:paraId="4E7D96A5" w14:textId="54A528B3" w:rsidR="008E550A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0B46E51D" w14:textId="6ABF7878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Balance: </w:t>
      </w:r>
    </w:p>
    <w:p w14:paraId="39D0506B" w14:textId="77777777" w:rsid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Offer an opposing argument to show multiple perspectives, followed by a counter-argument to enforce your point.</w:t>
      </w:r>
    </w:p>
    <w:p w14:paraId="6A96E92C" w14:textId="5F174799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3A7C37B8" w14:textId="77777777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Analysis: </w:t>
      </w:r>
    </w:p>
    <w:p w14:paraId="4A72558D" w14:textId="77777777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How does the above information link back to your topic sentence and core research question?</w:t>
      </w:r>
    </w:p>
    <w:p w14:paraId="763F0A9C" w14:textId="1B2299FE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  <w:r>
        <w:rPr>
          <w:highlight w:val="yellow"/>
        </w:rPr>
        <w:br w:type="page"/>
      </w:r>
    </w:p>
    <w:p w14:paraId="05264924" w14:textId="19547978" w:rsidR="0000372F" w:rsidRPr="009E3A3D" w:rsidRDefault="00AD6F86" w:rsidP="0079288D">
      <w:pPr>
        <w:ind w:firstLine="0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3</w:t>
      </w:r>
      <w:r w:rsidR="009E3A3D" w:rsidRPr="009E3A3D">
        <w:rPr>
          <w:b/>
          <w:bCs/>
          <w:i/>
          <w:iCs/>
          <w:u w:val="single"/>
        </w:rPr>
        <w:t xml:space="preserve">.4 </w:t>
      </w:r>
      <w:r>
        <w:rPr>
          <w:b/>
          <w:bCs/>
          <w:i/>
          <w:iCs/>
          <w:u w:val="single"/>
        </w:rPr>
        <w:t xml:space="preserve">‘Section </w:t>
      </w:r>
      <w:r w:rsidR="009E3A3D" w:rsidRPr="009E3A3D">
        <w:rPr>
          <w:b/>
          <w:bCs/>
          <w:i/>
          <w:iCs/>
          <w:u w:val="single"/>
        </w:rPr>
        <w:t>Heading</w:t>
      </w:r>
      <w:r>
        <w:rPr>
          <w:b/>
          <w:bCs/>
          <w:i/>
          <w:iCs/>
          <w:u w:val="single"/>
        </w:rPr>
        <w:t>’</w:t>
      </w:r>
    </w:p>
    <w:p w14:paraId="60C6C645" w14:textId="066F06A2" w:rsidR="0079288D" w:rsidRDefault="009E3A3D" w:rsidP="009E3A3D">
      <w:pPr>
        <w:jc w:val="right"/>
        <w:rPr>
          <w:highlight w:val="yellow"/>
        </w:rPr>
      </w:pPr>
      <w:r>
        <w:rPr>
          <w:noProof/>
        </w:rPr>
        <w:drawing>
          <wp:inline distT="0" distB="0" distL="0" distR="0" wp14:anchorId="6C5E1C30" wp14:editId="716C4523">
            <wp:extent cx="1899570" cy="1822450"/>
            <wp:effectExtent l="0" t="0" r="5715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371" cy="18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36A8" w14:textId="77777777" w:rsidR="0079288D" w:rsidRPr="0079288D" w:rsidRDefault="0079288D" w:rsidP="0079288D">
      <w:pPr>
        <w:ind w:firstLine="0"/>
        <w:rPr>
          <w:i/>
          <w:iCs/>
          <w:noProof/>
          <w:u w:val="single"/>
        </w:rPr>
      </w:pPr>
      <w:r w:rsidRPr="0079288D">
        <w:rPr>
          <w:i/>
          <w:iCs/>
          <w:highlight w:val="yellow"/>
          <w:u w:val="single"/>
        </w:rPr>
        <w:t>Thesis Statement/Topic Sentence:</w:t>
      </w:r>
      <w:r w:rsidRPr="0079288D">
        <w:rPr>
          <w:i/>
          <w:iCs/>
          <w:noProof/>
          <w:u w:val="single"/>
        </w:rPr>
        <w:t xml:space="preserve"> </w:t>
      </w:r>
    </w:p>
    <w:p w14:paraId="5D8AB2F5" w14:textId="40092E61" w:rsidR="0079288D" w:rsidRPr="0050280B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noProof/>
          <w:highlight w:val="yellow"/>
        </w:rPr>
      </w:pPr>
      <w:r w:rsidRPr="0050280B">
        <w:rPr>
          <w:noProof/>
          <w:highlight w:val="yellow"/>
        </w:rPr>
        <w:t>What is the point/issue to be addressed</w:t>
      </w:r>
      <w:r w:rsidR="00CE5BCE" w:rsidRPr="0050280B">
        <w:rPr>
          <w:noProof/>
          <w:highlight w:val="yellow"/>
          <w:lang w:val="en-US"/>
        </w:rPr>
        <w:t xml:space="preserve"> in this section</w:t>
      </w:r>
      <w:r w:rsidRPr="0050280B">
        <w:rPr>
          <w:noProof/>
          <w:highlight w:val="yellow"/>
        </w:rPr>
        <w:t xml:space="preserve">? </w:t>
      </w:r>
    </w:p>
    <w:p w14:paraId="7C7F6668" w14:textId="5E279D5E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3E889213" w14:textId="77777777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Development: </w:t>
      </w:r>
    </w:p>
    <w:p w14:paraId="1858CB21" w14:textId="77777777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Explain the thesis statement in greater detail.</w:t>
      </w:r>
    </w:p>
    <w:p w14:paraId="336A6F10" w14:textId="30CD0DD2" w:rsidR="0079288D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1533823F" w14:textId="77777777" w:rsidR="0079288D" w:rsidRDefault="0079288D" w:rsidP="0079288D">
      <w:pPr>
        <w:ind w:firstLine="0"/>
        <w:rPr>
          <w:highlight w:val="yellow"/>
        </w:rPr>
      </w:pPr>
      <w:r w:rsidRPr="0079288D">
        <w:rPr>
          <w:i/>
          <w:iCs/>
          <w:highlight w:val="yellow"/>
          <w:u w:val="single"/>
        </w:rPr>
        <w:t>Evidence/Events/Examples:</w:t>
      </w:r>
      <w:r>
        <w:rPr>
          <w:highlight w:val="yellow"/>
        </w:rPr>
        <w:t xml:space="preserve"> </w:t>
      </w:r>
      <w:r>
        <w:rPr>
          <w:highlight w:val="yellow"/>
        </w:rPr>
        <w:br/>
        <w:t>- Provide evidence to support your sub-argument.</w:t>
      </w:r>
    </w:p>
    <w:p w14:paraId="7AED3DF4" w14:textId="4597EFA1" w:rsidR="008E550A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6C1DF49A" w14:textId="3A66202D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Balance: </w:t>
      </w:r>
    </w:p>
    <w:p w14:paraId="543DBBF8" w14:textId="77777777" w:rsid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Offer an opposing argument to show multiple perspectives, followed by a counter-argument to enforce your point.</w:t>
      </w:r>
    </w:p>
    <w:p w14:paraId="47525277" w14:textId="70D0D21F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3C3277F2" w14:textId="77777777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Analysis: </w:t>
      </w:r>
    </w:p>
    <w:p w14:paraId="77305B26" w14:textId="77777777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How does the above information link back to your topic sentence and core research question?</w:t>
      </w:r>
    </w:p>
    <w:p w14:paraId="31B7A8E4" w14:textId="1619D8EA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  <w:r>
        <w:rPr>
          <w:highlight w:val="yellow"/>
        </w:rPr>
        <w:br w:type="page"/>
      </w:r>
    </w:p>
    <w:p w14:paraId="65EB85BF" w14:textId="1242E831" w:rsidR="0000372F" w:rsidRPr="00F82F3F" w:rsidRDefault="00AD6F86" w:rsidP="0079288D">
      <w:pPr>
        <w:ind w:firstLine="0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lastRenderedPageBreak/>
        <w:t>3</w:t>
      </w:r>
      <w:r w:rsidR="009E3A3D">
        <w:rPr>
          <w:b/>
          <w:bCs/>
          <w:i/>
          <w:iCs/>
          <w:u w:val="single"/>
        </w:rPr>
        <w:t xml:space="preserve">.5 </w:t>
      </w:r>
      <w:r>
        <w:rPr>
          <w:b/>
          <w:bCs/>
          <w:i/>
          <w:iCs/>
          <w:u w:val="single"/>
        </w:rPr>
        <w:t>‘Section Heading’</w:t>
      </w:r>
    </w:p>
    <w:p w14:paraId="23CA2ADB" w14:textId="2A00AAF6" w:rsidR="0079288D" w:rsidRDefault="009E3A3D" w:rsidP="0036310D">
      <w:pPr>
        <w:jc w:val="right"/>
        <w:rPr>
          <w:highlight w:val="yellow"/>
        </w:rPr>
      </w:pPr>
      <w:r>
        <w:rPr>
          <w:noProof/>
        </w:rPr>
        <w:drawing>
          <wp:inline distT="0" distB="0" distL="0" distR="0" wp14:anchorId="76AB67D2" wp14:editId="28BAD5EE">
            <wp:extent cx="1899570" cy="1822450"/>
            <wp:effectExtent l="0" t="0" r="5715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371" cy="18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D918" w14:textId="77777777" w:rsidR="0079288D" w:rsidRPr="0079288D" w:rsidRDefault="0079288D" w:rsidP="0079288D">
      <w:pPr>
        <w:ind w:firstLine="0"/>
        <w:rPr>
          <w:i/>
          <w:iCs/>
          <w:noProof/>
          <w:u w:val="single"/>
        </w:rPr>
      </w:pPr>
      <w:r w:rsidRPr="0079288D">
        <w:rPr>
          <w:i/>
          <w:iCs/>
          <w:highlight w:val="yellow"/>
          <w:u w:val="single"/>
        </w:rPr>
        <w:t>Thesis Statement/Topic Sentence:</w:t>
      </w:r>
      <w:r w:rsidRPr="0079288D">
        <w:rPr>
          <w:i/>
          <w:iCs/>
          <w:noProof/>
          <w:u w:val="single"/>
        </w:rPr>
        <w:t xml:space="preserve"> </w:t>
      </w:r>
    </w:p>
    <w:p w14:paraId="6FC736C5" w14:textId="128410C0" w:rsidR="0079288D" w:rsidRPr="0050280B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noProof/>
          <w:highlight w:val="yellow"/>
        </w:rPr>
      </w:pPr>
      <w:r w:rsidRPr="0050280B">
        <w:rPr>
          <w:noProof/>
          <w:highlight w:val="yellow"/>
        </w:rPr>
        <w:t>What is the point/issue to be addressed</w:t>
      </w:r>
      <w:r w:rsidR="00CE5BCE" w:rsidRPr="0050280B">
        <w:rPr>
          <w:noProof/>
          <w:highlight w:val="yellow"/>
          <w:lang w:val="en-US"/>
        </w:rPr>
        <w:t xml:space="preserve"> in this section</w:t>
      </w:r>
      <w:r w:rsidRPr="0050280B">
        <w:rPr>
          <w:noProof/>
          <w:highlight w:val="yellow"/>
        </w:rPr>
        <w:t xml:space="preserve">? </w:t>
      </w:r>
    </w:p>
    <w:p w14:paraId="6A34A7CA" w14:textId="14003C25" w:rsidR="0079288D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0115EBB8" w14:textId="77777777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Development: </w:t>
      </w:r>
    </w:p>
    <w:p w14:paraId="4100A492" w14:textId="77777777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Explain the thesis statement in greater detail.</w:t>
      </w:r>
    </w:p>
    <w:p w14:paraId="7CD1CCD0" w14:textId="6810152E" w:rsidR="0079288D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17AB3064" w14:textId="77777777" w:rsidR="0079288D" w:rsidRDefault="0079288D" w:rsidP="0079288D">
      <w:pPr>
        <w:ind w:firstLine="0"/>
        <w:rPr>
          <w:highlight w:val="yellow"/>
        </w:rPr>
      </w:pPr>
      <w:r w:rsidRPr="0079288D">
        <w:rPr>
          <w:i/>
          <w:iCs/>
          <w:highlight w:val="yellow"/>
          <w:u w:val="single"/>
        </w:rPr>
        <w:t>Evidence/Events/Examples:</w:t>
      </w:r>
      <w:r>
        <w:rPr>
          <w:highlight w:val="yellow"/>
        </w:rPr>
        <w:t xml:space="preserve"> </w:t>
      </w:r>
      <w:r>
        <w:rPr>
          <w:highlight w:val="yellow"/>
        </w:rPr>
        <w:br/>
        <w:t>- Provide evidence to support your sub-argument.</w:t>
      </w:r>
    </w:p>
    <w:p w14:paraId="7FD05C7F" w14:textId="2E8CF5F8" w:rsidR="008E550A" w:rsidRPr="009E3A3D" w:rsidRDefault="0079288D" w:rsidP="0079288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5C676D0E" w14:textId="217AD1D3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Balance: </w:t>
      </w:r>
    </w:p>
    <w:p w14:paraId="06CF96CB" w14:textId="77777777" w:rsid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79288D">
        <w:rPr>
          <w:highlight w:val="yellow"/>
        </w:rPr>
        <w:t>Offer an opposing argument to show multiple perspectives, followed by a counter-argument to enforce your point.</w:t>
      </w:r>
    </w:p>
    <w:p w14:paraId="6C1C8CA1" w14:textId="70C5071A" w:rsidR="0079288D" w:rsidRPr="009E3A3D" w:rsidRDefault="0079288D" w:rsidP="008E550A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</w:p>
    <w:p w14:paraId="1E4BE2B1" w14:textId="77777777" w:rsidR="0079288D" w:rsidRPr="0079288D" w:rsidRDefault="0079288D" w:rsidP="0079288D">
      <w:pPr>
        <w:ind w:firstLine="0"/>
        <w:rPr>
          <w:i/>
          <w:iCs/>
          <w:highlight w:val="yellow"/>
          <w:u w:val="single"/>
        </w:rPr>
      </w:pPr>
      <w:r w:rsidRPr="0079288D">
        <w:rPr>
          <w:i/>
          <w:iCs/>
          <w:highlight w:val="yellow"/>
          <w:u w:val="single"/>
        </w:rPr>
        <w:t xml:space="preserve">Analysis: </w:t>
      </w:r>
    </w:p>
    <w:p w14:paraId="604470D9" w14:textId="77777777" w:rsidR="0079288D" w:rsidRPr="0079288D" w:rsidRDefault="0079288D" w:rsidP="0079288D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How does the above information link back to your topic sentence and core research question?</w:t>
      </w:r>
    </w:p>
    <w:p w14:paraId="263AEA37" w14:textId="51AE72BF" w:rsidR="00143E94" w:rsidRPr="009E3A3D" w:rsidRDefault="0079288D" w:rsidP="009E3A3D">
      <w:pPr>
        <w:ind w:firstLine="0"/>
        <w:rPr>
          <w:noProof/>
        </w:rPr>
      </w:pPr>
      <w:r w:rsidRPr="0079288D">
        <w:rPr>
          <w:b/>
          <w:bCs/>
          <w:noProof/>
        </w:rPr>
        <w:t>WRITE HERE:</w:t>
      </w:r>
      <w:r w:rsidR="00143E94">
        <w:rPr>
          <w:u w:val="single"/>
        </w:rPr>
        <w:br w:type="page"/>
      </w:r>
    </w:p>
    <w:p w14:paraId="4854C9E6" w14:textId="386F707B" w:rsidR="0000372F" w:rsidRPr="00E12DC6" w:rsidRDefault="0000372F" w:rsidP="001034CA">
      <w:pPr>
        <w:ind w:firstLine="0"/>
        <w:rPr>
          <w:b/>
          <w:bCs/>
          <w:i/>
          <w:iCs/>
          <w:u w:val="single"/>
        </w:rPr>
      </w:pPr>
      <w:r w:rsidRPr="00E12DC6">
        <w:rPr>
          <w:b/>
          <w:bCs/>
          <w:i/>
          <w:iCs/>
          <w:u w:val="single"/>
        </w:rPr>
        <w:lastRenderedPageBreak/>
        <w:t>Conclusion</w:t>
      </w:r>
    </w:p>
    <w:p w14:paraId="77D25AA9" w14:textId="5E3ED737" w:rsidR="0000372F" w:rsidRPr="009E3A3D" w:rsidRDefault="001034CA" w:rsidP="001034CA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proofErr w:type="spellStart"/>
      <w:r w:rsidRPr="005E044A">
        <w:rPr>
          <w:highlight w:val="yellow"/>
          <w:lang w:val="en-US"/>
        </w:rPr>
        <w:t>Summarise</w:t>
      </w:r>
      <w:proofErr w:type="spellEnd"/>
      <w:r w:rsidRPr="005E044A">
        <w:rPr>
          <w:highlight w:val="yellow"/>
          <w:lang w:val="en-US"/>
        </w:rPr>
        <w:t xml:space="preserve"> </w:t>
      </w:r>
      <w:r w:rsidR="00EF021C" w:rsidRPr="005E044A">
        <w:rPr>
          <w:highlight w:val="yellow"/>
          <w:lang w:val="en-US"/>
        </w:rPr>
        <w:t>key points raised in the main body.</w:t>
      </w:r>
    </w:p>
    <w:p w14:paraId="2BD339A4" w14:textId="62D1BD3B" w:rsidR="009E3A3D" w:rsidRPr="009E3A3D" w:rsidRDefault="009E3A3D" w:rsidP="009E3A3D">
      <w:pPr>
        <w:ind w:left="360" w:firstLine="0"/>
      </w:pPr>
      <w:r w:rsidRPr="009E3A3D">
        <w:rPr>
          <w:b/>
          <w:bCs/>
        </w:rPr>
        <w:t>WRITE HERE:</w:t>
      </w:r>
      <w:r>
        <w:t xml:space="preserve"> </w:t>
      </w:r>
    </w:p>
    <w:p w14:paraId="7D18BBEB" w14:textId="05B3A193" w:rsidR="001034CA" w:rsidRPr="009E3A3D" w:rsidRDefault="00EF021C" w:rsidP="001034CA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5E044A">
        <w:rPr>
          <w:highlight w:val="yellow"/>
          <w:lang w:val="en-US"/>
        </w:rPr>
        <w:t>Synthesis key points into a final analysis.</w:t>
      </w:r>
    </w:p>
    <w:p w14:paraId="574A3E78" w14:textId="49596A44" w:rsidR="009E3A3D" w:rsidRPr="009E3A3D" w:rsidRDefault="009E3A3D" w:rsidP="009E3A3D">
      <w:pPr>
        <w:ind w:left="360" w:firstLine="0"/>
      </w:pPr>
      <w:r w:rsidRPr="009E3A3D">
        <w:rPr>
          <w:b/>
          <w:bCs/>
        </w:rPr>
        <w:t>WRITE HERE:</w:t>
      </w:r>
      <w:r>
        <w:t xml:space="preserve"> </w:t>
      </w:r>
    </w:p>
    <w:p w14:paraId="044338A4" w14:textId="16736049" w:rsidR="008B1EB4" w:rsidRPr="009E3A3D" w:rsidRDefault="008B1EB4" w:rsidP="001034CA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>
        <w:rPr>
          <w:highlight w:val="yellow"/>
          <w:lang w:val="en-US"/>
        </w:rPr>
        <w:t>Answer your research question.</w:t>
      </w:r>
    </w:p>
    <w:p w14:paraId="634199B9" w14:textId="61EB2077" w:rsidR="009E3A3D" w:rsidRPr="009E3A3D" w:rsidRDefault="009E3A3D" w:rsidP="009E3A3D">
      <w:pPr>
        <w:ind w:left="360" w:firstLine="0"/>
      </w:pPr>
      <w:r w:rsidRPr="009E3A3D">
        <w:rPr>
          <w:b/>
          <w:bCs/>
        </w:rPr>
        <w:t>WRITE HERE:</w:t>
      </w:r>
      <w:r>
        <w:t xml:space="preserve"> </w:t>
      </w:r>
    </w:p>
    <w:p w14:paraId="17E01C50" w14:textId="144957C4" w:rsidR="00EF021C" w:rsidRPr="009E3A3D" w:rsidRDefault="001034CA" w:rsidP="00EF021C">
      <w:pPr>
        <w:pStyle w:val="ListParagraph"/>
        <w:numPr>
          <w:ilvl w:val="0"/>
          <w:numId w:val="14"/>
        </w:numPr>
        <w:spacing w:line="480" w:lineRule="auto"/>
        <w:rPr>
          <w:highlight w:val="yellow"/>
        </w:rPr>
      </w:pPr>
      <w:r w:rsidRPr="005E044A">
        <w:rPr>
          <w:highlight w:val="yellow"/>
          <w:lang w:val="en-US"/>
        </w:rPr>
        <w:t>Acknowledge limitations</w:t>
      </w:r>
      <w:r w:rsidR="009E3A3D">
        <w:rPr>
          <w:highlight w:val="yellow"/>
          <w:lang w:val="en-US"/>
        </w:rPr>
        <w:t xml:space="preserve"> and possible future research opportunities</w:t>
      </w:r>
      <w:r w:rsidR="008B1EB4">
        <w:rPr>
          <w:highlight w:val="yellow"/>
          <w:lang w:val="en-US"/>
        </w:rPr>
        <w:t>.</w:t>
      </w:r>
    </w:p>
    <w:p w14:paraId="6297134C" w14:textId="023DEFD4" w:rsidR="008B1EB4" w:rsidRPr="009E3A3D" w:rsidRDefault="009E3A3D" w:rsidP="009E3A3D">
      <w:pPr>
        <w:ind w:left="360" w:firstLine="0"/>
      </w:pPr>
      <w:r w:rsidRPr="009E3A3D">
        <w:rPr>
          <w:b/>
          <w:bCs/>
        </w:rPr>
        <w:t>WRITE HERE:</w:t>
      </w:r>
      <w:r>
        <w:t xml:space="preserve"> </w:t>
      </w:r>
    </w:p>
    <w:p w14:paraId="6A20C903" w14:textId="4B50FCDB" w:rsidR="001034CA" w:rsidRDefault="00EF021C" w:rsidP="00EF021C">
      <w:pPr>
        <w:ind w:firstLine="0"/>
        <w:jc w:val="center"/>
      </w:pPr>
      <w:r>
        <w:rPr>
          <w:noProof/>
        </w:rPr>
        <w:drawing>
          <wp:inline distT="0" distB="0" distL="0" distR="0" wp14:anchorId="5633E77C" wp14:editId="6A3340FC">
            <wp:extent cx="3410167" cy="3759200"/>
            <wp:effectExtent l="0" t="0" r="635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751" cy="383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8E44" w14:textId="28F56A70" w:rsidR="0000372F" w:rsidRDefault="0000372F" w:rsidP="00B9148F">
      <w:pPr>
        <w:pStyle w:val="SectionTitle"/>
        <w:rPr>
          <w:b/>
          <w:bCs/>
          <w:i/>
          <w:iCs/>
          <w:u w:val="single"/>
        </w:rPr>
      </w:pPr>
      <w:r w:rsidRPr="00CE5BCE">
        <w:rPr>
          <w:b/>
          <w:bCs/>
          <w:i/>
          <w:iCs/>
          <w:u w:val="single"/>
        </w:rPr>
        <w:lastRenderedPageBreak/>
        <w:t>Works Cited</w:t>
      </w:r>
      <w:r w:rsidR="00B9148F">
        <w:rPr>
          <w:b/>
          <w:bCs/>
          <w:i/>
          <w:iCs/>
          <w:u w:val="single"/>
        </w:rPr>
        <w:t xml:space="preserve"> </w:t>
      </w:r>
      <w:r w:rsidR="00B9148F" w:rsidRPr="00B9148F">
        <w:rPr>
          <w:b/>
          <w:bCs/>
          <w:i/>
          <w:iCs/>
          <w:highlight w:val="yellow"/>
          <w:u w:val="single"/>
        </w:rPr>
        <w:t>(Alphabetical order)</w:t>
      </w:r>
    </w:p>
    <w:p w14:paraId="5F2E2956" w14:textId="3CA09C18" w:rsidR="009E3A3D" w:rsidRPr="009E3A3D" w:rsidRDefault="009E3A3D" w:rsidP="009E3A3D">
      <w:pPr>
        <w:pStyle w:val="ListParagraph"/>
        <w:numPr>
          <w:ilvl w:val="0"/>
          <w:numId w:val="14"/>
        </w:numPr>
      </w:pPr>
      <w:r>
        <w:rPr>
          <w:lang w:val="en-US"/>
        </w:rPr>
        <w:t xml:space="preserve">Use </w:t>
      </w:r>
      <w:proofErr w:type="spellStart"/>
      <w:r>
        <w:rPr>
          <w:lang w:val="en-US"/>
        </w:rPr>
        <w:t>Easybib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Noodletools</w:t>
      </w:r>
      <w:proofErr w:type="spellEnd"/>
    </w:p>
    <w:p w14:paraId="1EC11E14" w14:textId="168BB80B" w:rsidR="009E3A3D" w:rsidRPr="002175D8" w:rsidRDefault="009E3A3D" w:rsidP="009E3A3D">
      <w:pPr>
        <w:pStyle w:val="ListParagraph"/>
        <w:numPr>
          <w:ilvl w:val="0"/>
          <w:numId w:val="14"/>
        </w:numPr>
      </w:pPr>
      <w:r>
        <w:rPr>
          <w:lang w:val="en-US"/>
        </w:rPr>
        <w:t>Double-check against ‘MLA 9</w:t>
      </w:r>
      <w:r w:rsidRPr="009E3A3D">
        <w:rPr>
          <w:vertAlign w:val="superscript"/>
          <w:lang w:val="en-US"/>
        </w:rPr>
        <w:t>th</w:t>
      </w:r>
      <w:r>
        <w:rPr>
          <w:lang w:val="en-US"/>
        </w:rPr>
        <w:t xml:space="preserve"> Edition’ guidelines (Google</w:t>
      </w:r>
      <w:r w:rsidR="00AD6F86">
        <w:rPr>
          <w:lang w:val="en-US"/>
        </w:rPr>
        <w:t xml:space="preserve">, </w:t>
      </w:r>
      <w:r>
        <w:rPr>
          <w:lang w:val="en-US"/>
        </w:rPr>
        <w:t>Library</w:t>
      </w:r>
      <w:r w:rsidR="00AD6F86">
        <w:rPr>
          <w:lang w:val="en-US"/>
        </w:rPr>
        <w:t xml:space="preserve"> and Next Page</w:t>
      </w:r>
      <w:r>
        <w:rPr>
          <w:lang w:val="en-US"/>
        </w:rPr>
        <w:t>)</w:t>
      </w:r>
    </w:p>
    <w:p w14:paraId="5E602462" w14:textId="77777777" w:rsidR="002175D8" w:rsidRPr="00B9148F" w:rsidRDefault="002175D8" w:rsidP="002175D8">
      <w:pPr>
        <w:pStyle w:val="ListParagraph"/>
      </w:pPr>
    </w:p>
    <w:p w14:paraId="05AD1B05" w14:textId="77777777" w:rsidR="009E3A3D" w:rsidRPr="009E3A3D" w:rsidRDefault="009E3A3D" w:rsidP="009E3A3D">
      <w:pPr>
        <w:pStyle w:val="ListParagraph"/>
      </w:pPr>
    </w:p>
    <w:p w14:paraId="485881F5" w14:textId="0DFD2835" w:rsidR="005E044A" w:rsidRPr="00CE5BCE" w:rsidRDefault="00B9148F" w:rsidP="005E044A">
      <w:pPr>
        <w:ind w:firstLine="0"/>
      </w:pPr>
      <w:r>
        <w:rPr>
          <w:b/>
          <w:bCs/>
          <w:u w:val="single"/>
        </w:rPr>
        <w:t>Examples</w:t>
      </w:r>
      <w:r w:rsidR="005E044A" w:rsidRPr="007A777B">
        <w:rPr>
          <w:b/>
          <w:bCs/>
          <w:u w:val="single"/>
        </w:rPr>
        <w:t>:</w:t>
      </w:r>
      <w:r w:rsidR="00CE5BCE">
        <w:t xml:space="preserve"> </w:t>
      </w:r>
    </w:p>
    <w:p w14:paraId="4250F55F" w14:textId="491B826C" w:rsidR="00B9148F" w:rsidRDefault="00B9148F" w:rsidP="009D136F">
      <w:pPr>
        <w:suppressAutoHyphens w:val="0"/>
        <w:spacing w:line="360" w:lineRule="auto"/>
      </w:pPr>
      <w:r w:rsidRPr="00B9148F">
        <w:rPr>
          <w:highlight w:val="green"/>
        </w:rPr>
        <w:t>Author Last Name, First Name</w:t>
      </w:r>
      <w:r w:rsidRPr="00B9148F">
        <w:t>. “Title of Article.” </w:t>
      </w:r>
      <w:r w:rsidRPr="00B9148F">
        <w:rPr>
          <w:i/>
          <w:iCs/>
          <w:highlight w:val="cyan"/>
        </w:rPr>
        <w:t>Journal</w:t>
      </w:r>
      <w:r w:rsidRPr="00B9148F">
        <w:rPr>
          <w:i/>
          <w:iCs/>
        </w:rPr>
        <w:t xml:space="preserve"> Title</w:t>
      </w:r>
      <w:r w:rsidRPr="00B9148F">
        <w:t>, vol. #, no. #, year, page number(s). </w:t>
      </w:r>
      <w:r w:rsidRPr="00B9148F">
        <w:rPr>
          <w:i/>
          <w:iCs/>
          <w:highlight w:val="cyan"/>
        </w:rPr>
        <w:t>Database</w:t>
      </w:r>
      <w:r w:rsidRPr="00B9148F">
        <w:rPr>
          <w:i/>
          <w:iCs/>
        </w:rPr>
        <w:t xml:space="preserve"> Title</w:t>
      </w:r>
      <w:r w:rsidRPr="00B9148F">
        <w:t>, DOI (if available) or URL (without http://) or Permalink. Access Date</w:t>
      </w:r>
      <w:r>
        <w:t>.</w:t>
      </w:r>
      <w:r w:rsidR="009D136F">
        <w:br/>
      </w:r>
    </w:p>
    <w:p w14:paraId="2794AACF" w14:textId="3F67531C" w:rsidR="00B9148F" w:rsidRDefault="00B9148F" w:rsidP="009D136F">
      <w:pPr>
        <w:suppressAutoHyphens w:val="0"/>
        <w:spacing w:line="360" w:lineRule="auto"/>
        <w:rPr>
          <w:lang w:val="en-CN"/>
        </w:rPr>
      </w:pPr>
      <w:r w:rsidRPr="00B9148F">
        <w:rPr>
          <w:highlight w:val="green"/>
        </w:rPr>
        <w:t>1st Author Last Name, First Name, Second Author First Name Last Name</w:t>
      </w:r>
      <w:r w:rsidRPr="00B9148F">
        <w:t xml:space="preserve">. “Title of </w:t>
      </w:r>
      <w:r w:rsidRPr="00B9148F">
        <w:rPr>
          <w:highlight w:val="cyan"/>
        </w:rPr>
        <w:t>Article</w:t>
      </w:r>
      <w:r w:rsidRPr="00B9148F">
        <w:t>.” </w:t>
      </w:r>
      <w:r w:rsidRPr="00B9148F">
        <w:rPr>
          <w:i/>
          <w:iCs/>
        </w:rPr>
        <w:t>Journal Title</w:t>
      </w:r>
      <w:r w:rsidRPr="00B9148F">
        <w:t xml:space="preserve">, vol. #, no. #, year of publication, page number(s). </w:t>
      </w:r>
      <w:r w:rsidRPr="00B9148F">
        <w:rPr>
          <w:highlight w:val="cyan"/>
        </w:rPr>
        <w:t>Database</w:t>
      </w:r>
      <w:r w:rsidRPr="00B9148F">
        <w:t xml:space="preserve"> Title, DOI (if available) or URL (without http://) or Permalink. Access Date</w:t>
      </w:r>
      <w:r>
        <w:t>.</w:t>
      </w:r>
      <w:r w:rsidR="009D136F">
        <w:br/>
      </w:r>
    </w:p>
    <w:p w14:paraId="10CB99A6" w14:textId="79EC25E5" w:rsidR="00B9148F" w:rsidRPr="00B9148F" w:rsidRDefault="00B9148F" w:rsidP="009D136F">
      <w:pPr>
        <w:suppressAutoHyphens w:val="0"/>
        <w:spacing w:line="360" w:lineRule="auto"/>
        <w:rPr>
          <w:lang w:val="en-CN"/>
        </w:rPr>
      </w:pPr>
      <w:r w:rsidRPr="00B9148F">
        <w:rPr>
          <w:highlight w:val="green"/>
        </w:rPr>
        <w:t>Author’s last name, First name</w:t>
      </w:r>
      <w:r w:rsidRPr="00B9148F">
        <w:t>. </w:t>
      </w:r>
      <w:r w:rsidRPr="00B9148F">
        <w:rPr>
          <w:i/>
          <w:iCs/>
        </w:rPr>
        <w:t xml:space="preserve">Title of the </w:t>
      </w:r>
      <w:r w:rsidRPr="00B9148F">
        <w:rPr>
          <w:i/>
          <w:iCs/>
          <w:highlight w:val="cyan"/>
        </w:rPr>
        <w:t>Book</w:t>
      </w:r>
      <w:r w:rsidRPr="00B9148F">
        <w:rPr>
          <w:i/>
          <w:iCs/>
        </w:rPr>
        <w:t>.</w:t>
      </w:r>
      <w:r w:rsidRPr="00B9148F">
        <w:t> Publisher, Year published. </w:t>
      </w:r>
      <w:r w:rsidRPr="00B9148F">
        <w:rPr>
          <w:i/>
          <w:iCs/>
        </w:rPr>
        <w:t xml:space="preserve">Title of </w:t>
      </w:r>
      <w:r w:rsidRPr="00B9148F">
        <w:rPr>
          <w:i/>
          <w:iCs/>
          <w:highlight w:val="cyan"/>
        </w:rPr>
        <w:t>Website or database</w:t>
      </w:r>
      <w:r w:rsidRPr="00B9148F">
        <w:rPr>
          <w:i/>
          <w:iCs/>
        </w:rPr>
        <w:t>,</w:t>
      </w:r>
      <w:r w:rsidRPr="00B9148F">
        <w:t> URL.</w:t>
      </w:r>
      <w:r w:rsidR="009D136F">
        <w:br/>
      </w:r>
    </w:p>
    <w:p w14:paraId="6A912137" w14:textId="7376C264" w:rsidR="00B9148F" w:rsidRDefault="00B9148F" w:rsidP="009D136F">
      <w:pPr>
        <w:suppressAutoHyphens w:val="0"/>
        <w:spacing w:line="360" w:lineRule="auto"/>
        <w:rPr>
          <w:lang w:val="en-CN"/>
        </w:rPr>
      </w:pPr>
      <w:r w:rsidRPr="00B9148F">
        <w:rPr>
          <w:highlight w:val="green"/>
        </w:rPr>
        <w:t>Author’s Last name, First name</w:t>
      </w:r>
      <w:r w:rsidRPr="00B9148F">
        <w:t xml:space="preserve">. “Title of </w:t>
      </w:r>
      <w:r w:rsidRPr="00B9148F">
        <w:rPr>
          <w:highlight w:val="cyan"/>
        </w:rPr>
        <w:t>chapter</w:t>
      </w:r>
      <w:r w:rsidRPr="00B9148F">
        <w:t xml:space="preserve"> or section.” </w:t>
      </w:r>
      <w:r w:rsidRPr="00B9148F">
        <w:rPr>
          <w:i/>
          <w:iCs/>
        </w:rPr>
        <w:t xml:space="preserve">Title of the </w:t>
      </w:r>
      <w:r w:rsidRPr="00B9148F">
        <w:rPr>
          <w:i/>
          <w:iCs/>
          <w:highlight w:val="cyan"/>
        </w:rPr>
        <w:t>Book</w:t>
      </w:r>
      <w:r w:rsidRPr="00B9148F">
        <w:rPr>
          <w:i/>
          <w:iCs/>
        </w:rPr>
        <w:t>,</w:t>
      </w:r>
      <w:r w:rsidRPr="00B9148F">
        <w:t> edited by First name Last name, Publisher, Year published, page number(s).</w:t>
      </w:r>
      <w:r w:rsidR="009D136F">
        <w:br/>
      </w:r>
    </w:p>
    <w:p w14:paraId="75CE9693" w14:textId="2E0C6E71" w:rsidR="00B9148F" w:rsidRDefault="00B9148F" w:rsidP="009D136F">
      <w:pPr>
        <w:suppressAutoHyphens w:val="0"/>
        <w:spacing w:line="360" w:lineRule="auto"/>
        <w:rPr>
          <w:lang w:val="en-CN"/>
        </w:rPr>
      </w:pPr>
      <w:r w:rsidRPr="00B9148F">
        <w:rPr>
          <w:highlight w:val="green"/>
        </w:rPr>
        <w:t>Author’s Last name, First name</w:t>
      </w:r>
      <w:r w:rsidRPr="00B9148F">
        <w:t xml:space="preserve">. “Title of the </w:t>
      </w:r>
      <w:r w:rsidRPr="00B9148F">
        <w:rPr>
          <w:highlight w:val="cyan"/>
        </w:rPr>
        <w:t>Article</w:t>
      </w:r>
      <w:r w:rsidRPr="00B9148F">
        <w:t xml:space="preserve"> or Individual Page.” </w:t>
      </w:r>
      <w:r w:rsidRPr="00B9148F">
        <w:rPr>
          <w:i/>
          <w:iCs/>
        </w:rPr>
        <w:t xml:space="preserve">Title of the </w:t>
      </w:r>
      <w:r w:rsidRPr="00B9148F">
        <w:rPr>
          <w:i/>
          <w:iCs/>
          <w:highlight w:val="cyan"/>
        </w:rPr>
        <w:t>Website</w:t>
      </w:r>
      <w:r w:rsidRPr="00B9148F">
        <w:t>, Name of the Publisher, Date of Publication in Day Month Year format, URL.</w:t>
      </w:r>
      <w:r w:rsidR="009D136F">
        <w:br/>
      </w:r>
    </w:p>
    <w:p w14:paraId="2EFA01A4" w14:textId="2DF59F1F" w:rsidR="00B9148F" w:rsidRDefault="00B9148F" w:rsidP="009D136F">
      <w:pPr>
        <w:suppressAutoHyphens w:val="0"/>
        <w:spacing w:line="360" w:lineRule="auto"/>
        <w:rPr>
          <w:lang w:val="en-CN"/>
        </w:rPr>
      </w:pPr>
      <w:r w:rsidRPr="00B9148F">
        <w:rPr>
          <w:highlight w:val="green"/>
        </w:rPr>
        <w:t>Last name, First name, and First Name Last Name</w:t>
      </w:r>
      <w:r w:rsidRPr="00B9148F">
        <w:t xml:space="preserve">. “Title of </w:t>
      </w:r>
      <w:r w:rsidRPr="00B9148F">
        <w:rPr>
          <w:highlight w:val="cyan"/>
        </w:rPr>
        <w:t>Web</w:t>
      </w:r>
      <w:r>
        <w:rPr>
          <w:highlight w:val="cyan"/>
        </w:rPr>
        <w:t>p</w:t>
      </w:r>
      <w:r w:rsidRPr="00B9148F">
        <w:rPr>
          <w:highlight w:val="cyan"/>
        </w:rPr>
        <w:t>age</w:t>
      </w:r>
      <w:r w:rsidRPr="00B9148F">
        <w:t>.” </w:t>
      </w:r>
      <w:r w:rsidRPr="00B9148F">
        <w:rPr>
          <w:i/>
          <w:iCs/>
        </w:rPr>
        <w:t>Title of Website</w:t>
      </w:r>
      <w:r w:rsidRPr="00B9148F">
        <w:t>, Publisher, Date Published in Day Month Year format, URL.</w:t>
      </w:r>
      <w:r w:rsidR="009D136F">
        <w:br/>
      </w:r>
    </w:p>
    <w:p w14:paraId="6749944F" w14:textId="77777777" w:rsidR="00B9148F" w:rsidRPr="00B9148F" w:rsidRDefault="00B9148F" w:rsidP="009D136F">
      <w:pPr>
        <w:suppressAutoHyphens w:val="0"/>
        <w:spacing w:line="360" w:lineRule="auto"/>
        <w:rPr>
          <w:lang w:val="en-CN"/>
        </w:rPr>
      </w:pPr>
      <w:r w:rsidRPr="00B9148F">
        <w:rPr>
          <w:highlight w:val="green"/>
        </w:rPr>
        <w:t>First listed author’s Last name, First name, et al</w:t>
      </w:r>
      <w:r w:rsidRPr="00B9148F">
        <w:t xml:space="preserve">. “Title of </w:t>
      </w:r>
      <w:r w:rsidRPr="00B9148F">
        <w:rPr>
          <w:highlight w:val="cyan"/>
        </w:rPr>
        <w:t>Web Page</w:t>
      </w:r>
      <w:r w:rsidRPr="00B9148F">
        <w:t>.” </w:t>
      </w:r>
      <w:r w:rsidRPr="00B9148F">
        <w:rPr>
          <w:i/>
          <w:iCs/>
        </w:rPr>
        <w:t>Title of Website</w:t>
      </w:r>
      <w:r w:rsidRPr="00B9148F">
        <w:t>, Publisher, Date published in Day Month Year format, URL.</w:t>
      </w:r>
    </w:p>
    <w:p w14:paraId="720DB9F1" w14:textId="77777777" w:rsidR="00B9148F" w:rsidRPr="00B9148F" w:rsidRDefault="00B9148F" w:rsidP="00B9148F">
      <w:pPr>
        <w:suppressAutoHyphens w:val="0"/>
        <w:rPr>
          <w:lang w:val="en-CN"/>
        </w:rPr>
      </w:pPr>
    </w:p>
    <w:p w14:paraId="452A911B" w14:textId="0D0DA2C3" w:rsidR="005E044A" w:rsidRDefault="005E044A">
      <w:pPr>
        <w:suppressAutoHyphens w:val="0"/>
      </w:pPr>
      <w:r>
        <w:br w:type="page"/>
      </w:r>
    </w:p>
    <w:p w14:paraId="5F29C02B" w14:textId="3C221CE8" w:rsidR="005E044A" w:rsidRPr="007850C6" w:rsidRDefault="007850C6" w:rsidP="007850C6">
      <w:pPr>
        <w:ind w:firstLine="0"/>
        <w:jc w:val="center"/>
        <w:rPr>
          <w:b/>
          <w:bCs/>
          <w:u w:val="single"/>
        </w:rPr>
      </w:pPr>
      <w:r w:rsidRPr="007850C6">
        <w:rPr>
          <w:b/>
          <w:bCs/>
          <w:highlight w:val="green"/>
          <w:u w:val="single"/>
        </w:rPr>
        <w:lastRenderedPageBreak/>
        <w:t>GUIDANCE PAGE</w:t>
      </w:r>
    </w:p>
    <w:p w14:paraId="41286158" w14:textId="3D8FE962" w:rsidR="00B13158" w:rsidRDefault="005E044A" w:rsidP="00AD6F86">
      <w:pPr>
        <w:ind w:firstLine="0"/>
        <w:jc w:val="center"/>
      </w:pPr>
      <w:r>
        <w:rPr>
          <w:noProof/>
        </w:rPr>
        <w:drawing>
          <wp:inline distT="0" distB="0" distL="0" distR="0" wp14:anchorId="0D5E0044" wp14:editId="06E39995">
            <wp:extent cx="4199468" cy="2362200"/>
            <wp:effectExtent l="0" t="0" r="4445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116" cy="23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93230" w14:textId="6CFA1AA3" w:rsidR="005E044A" w:rsidRDefault="005E044A" w:rsidP="00AD6F86">
      <w:pPr>
        <w:ind w:firstLine="0"/>
        <w:jc w:val="center"/>
      </w:pPr>
      <w:r>
        <w:rPr>
          <w:noProof/>
        </w:rPr>
        <w:drawing>
          <wp:inline distT="0" distB="0" distL="0" distR="0" wp14:anchorId="51DCDFA4" wp14:editId="1A7D13E7">
            <wp:extent cx="4440296" cy="2497667"/>
            <wp:effectExtent l="0" t="0" r="5080" b="4445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073" cy="252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E240" w14:textId="008451E0" w:rsidR="005E044A" w:rsidRDefault="005E044A" w:rsidP="00AD6F86">
      <w:pPr>
        <w:ind w:firstLine="0"/>
        <w:jc w:val="center"/>
      </w:pPr>
      <w:r>
        <w:rPr>
          <w:noProof/>
        </w:rPr>
        <w:drawing>
          <wp:inline distT="0" distB="0" distL="0" distR="0" wp14:anchorId="56739612" wp14:editId="00F1AE0E">
            <wp:extent cx="4455349" cy="2506133"/>
            <wp:effectExtent l="0" t="0" r="254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822" cy="2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044A">
      <w:headerReference w:type="default" r:id="rId22"/>
      <w:headerReference w:type="first" r:id="rId2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D4FD6" w14:textId="77777777" w:rsidR="00E04DAD" w:rsidRDefault="00E04DAD">
      <w:pPr>
        <w:spacing w:line="240" w:lineRule="auto"/>
      </w:pPr>
      <w:r>
        <w:separator/>
      </w:r>
    </w:p>
  </w:endnote>
  <w:endnote w:type="continuationSeparator" w:id="0">
    <w:p w14:paraId="40F8A6DF" w14:textId="77777777" w:rsidR="00E04DAD" w:rsidRDefault="00E04D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notTrueType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9F18F" w14:textId="77777777" w:rsidR="00E04DAD" w:rsidRDefault="00E04DAD">
      <w:pPr>
        <w:spacing w:line="240" w:lineRule="auto"/>
      </w:pPr>
      <w:r>
        <w:separator/>
      </w:r>
    </w:p>
  </w:footnote>
  <w:footnote w:type="continuationSeparator" w:id="0">
    <w:p w14:paraId="4BF71C08" w14:textId="77777777" w:rsidR="00E04DAD" w:rsidRDefault="00E04D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C794" w14:textId="77777777" w:rsidR="00B13158" w:rsidRDefault="00000000">
    <w:pPr>
      <w:pStyle w:val="Header"/>
    </w:pPr>
    <w:sdt>
      <w:sdtPr>
        <w:id w:val="1568531701"/>
        <w:placeholder>
          <w:docPart w:val="E74027211E07B3459C8331F003F109FA"/>
        </w:placeholder>
        <w:showingPlcHdr/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Content>
        <w:r w:rsidR="00215DF3">
          <w:t>[Last Name]</w:t>
        </w:r>
      </w:sdtContent>
    </w:sdt>
    <w:r w:rsidR="00215DF3">
      <w:t xml:space="preserve"> </w:t>
    </w:r>
    <w:r w:rsidR="00215DF3">
      <w:fldChar w:fldCharType="begin"/>
    </w:r>
    <w:r w:rsidR="00215DF3">
      <w:instrText xml:space="preserve"> PAGE   \* MERGEFORMAT </w:instrText>
    </w:r>
    <w:r w:rsidR="00215DF3">
      <w:fldChar w:fldCharType="separate"/>
    </w:r>
    <w:r w:rsidR="00215DF3">
      <w:rPr>
        <w:noProof/>
      </w:rPr>
      <w:t>2</w:t>
    </w:r>
    <w:r w:rsidR="00215DF3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5599B" w14:textId="77777777" w:rsidR="00B13158" w:rsidRDefault="00000000">
    <w:pPr>
      <w:pStyle w:val="Header"/>
    </w:pPr>
    <w:sdt>
      <w:sdtPr>
        <w:id w:val="-348181431"/>
        <w:placeholder>
          <w:docPart w:val="363984025958464682085BDA72DDC2D2"/>
        </w:placeholder>
        <w:showingPlcHdr/>
        <w:dataBinding w:prefixMappings="xmlns:ns0='http://schemas.microsoft.com/office/2006/coverPageProps' " w:xpath="/ns0:CoverPageProperties[1]/ns0:Abstract[1]" w:storeItemID="{55AF091B-3C7A-41E3-B477-F2FDAA23CFDA}"/>
        <w15:appearance w15:val="hidden"/>
        <w:text/>
      </w:sdtPr>
      <w:sdtContent>
        <w:r w:rsidR="00215DF3">
          <w:t>[Last Name]</w:t>
        </w:r>
      </w:sdtContent>
    </w:sdt>
    <w:r w:rsidR="00215DF3">
      <w:t xml:space="preserve"> </w:t>
    </w:r>
    <w:r w:rsidR="00215DF3">
      <w:fldChar w:fldCharType="begin"/>
    </w:r>
    <w:r w:rsidR="00215DF3">
      <w:instrText xml:space="preserve"> PAGE   \* MERGEFORMAT </w:instrText>
    </w:r>
    <w:r w:rsidR="00215DF3">
      <w:fldChar w:fldCharType="separate"/>
    </w:r>
    <w:r w:rsidR="00215DF3">
      <w:rPr>
        <w:noProof/>
      </w:rPr>
      <w:t>1</w:t>
    </w:r>
    <w:r w:rsidR="00215DF3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91A80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D47FA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30367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A8F44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803B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2E5F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0012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141AF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AE07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D0A0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29E3C4C"/>
    <w:multiLevelType w:val="hybridMultilevel"/>
    <w:tmpl w:val="6256DC96"/>
    <w:lvl w:ilvl="0" w:tplc="0562E4D2">
      <w:start w:val="1"/>
      <w:numFmt w:val="lowerLetter"/>
      <w:pStyle w:val="TableNote"/>
      <w:suff w:val="space"/>
      <w:lvlText w:val="%1."/>
      <w:lvlJc w:val="left"/>
      <w:pPr>
        <w:ind w:left="0" w:firstLine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294B40"/>
    <w:multiLevelType w:val="hybridMultilevel"/>
    <w:tmpl w:val="367ED63C"/>
    <w:lvl w:ilvl="0" w:tplc="30FA3D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C4956"/>
    <w:multiLevelType w:val="multilevel"/>
    <w:tmpl w:val="4572ABF8"/>
    <w:styleLink w:val="MLAOutlin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B1B5787"/>
    <w:multiLevelType w:val="multilevel"/>
    <w:tmpl w:val="4572ABF8"/>
    <w:numStyleLink w:val="MLAOutline"/>
  </w:abstractNum>
  <w:num w:numId="1" w16cid:durableId="341475125">
    <w:abstractNumId w:val="9"/>
  </w:num>
  <w:num w:numId="2" w16cid:durableId="1866675980">
    <w:abstractNumId w:val="7"/>
  </w:num>
  <w:num w:numId="3" w16cid:durableId="435057596">
    <w:abstractNumId w:val="6"/>
  </w:num>
  <w:num w:numId="4" w16cid:durableId="703409768">
    <w:abstractNumId w:val="5"/>
  </w:num>
  <w:num w:numId="5" w16cid:durableId="113140900">
    <w:abstractNumId w:val="4"/>
  </w:num>
  <w:num w:numId="6" w16cid:durableId="2089492935">
    <w:abstractNumId w:val="8"/>
  </w:num>
  <w:num w:numId="7" w16cid:durableId="999889248">
    <w:abstractNumId w:val="3"/>
  </w:num>
  <w:num w:numId="8" w16cid:durableId="956134334">
    <w:abstractNumId w:val="2"/>
  </w:num>
  <w:num w:numId="9" w16cid:durableId="256141725">
    <w:abstractNumId w:val="1"/>
  </w:num>
  <w:num w:numId="10" w16cid:durableId="961037700">
    <w:abstractNumId w:val="0"/>
  </w:num>
  <w:num w:numId="11" w16cid:durableId="470709476">
    <w:abstractNumId w:val="10"/>
  </w:num>
  <w:num w:numId="12" w16cid:durableId="1497185990">
    <w:abstractNumId w:val="12"/>
  </w:num>
  <w:num w:numId="13" w16cid:durableId="1621257131">
    <w:abstractNumId w:val="13"/>
  </w:num>
  <w:num w:numId="14" w16cid:durableId="2571051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72F"/>
    <w:rsid w:val="0000372F"/>
    <w:rsid w:val="00056703"/>
    <w:rsid w:val="000A0E78"/>
    <w:rsid w:val="001034CA"/>
    <w:rsid w:val="00143E94"/>
    <w:rsid w:val="00172D75"/>
    <w:rsid w:val="001E1BFF"/>
    <w:rsid w:val="00205A40"/>
    <w:rsid w:val="00215DF3"/>
    <w:rsid w:val="002175D8"/>
    <w:rsid w:val="00230AF6"/>
    <w:rsid w:val="002B6D2B"/>
    <w:rsid w:val="0036310D"/>
    <w:rsid w:val="0044454B"/>
    <w:rsid w:val="004F75D3"/>
    <w:rsid w:val="0050280B"/>
    <w:rsid w:val="00534335"/>
    <w:rsid w:val="00556631"/>
    <w:rsid w:val="005C6331"/>
    <w:rsid w:val="005E044A"/>
    <w:rsid w:val="00632901"/>
    <w:rsid w:val="00744E4D"/>
    <w:rsid w:val="007850C6"/>
    <w:rsid w:val="0079288D"/>
    <w:rsid w:val="007A777B"/>
    <w:rsid w:val="007C0801"/>
    <w:rsid w:val="007D6C1B"/>
    <w:rsid w:val="0088383B"/>
    <w:rsid w:val="008B1EB4"/>
    <w:rsid w:val="008E550A"/>
    <w:rsid w:val="009768D2"/>
    <w:rsid w:val="009C13E9"/>
    <w:rsid w:val="009D0394"/>
    <w:rsid w:val="009D136F"/>
    <w:rsid w:val="009E3A3D"/>
    <w:rsid w:val="00AD6F86"/>
    <w:rsid w:val="00B13158"/>
    <w:rsid w:val="00B9148F"/>
    <w:rsid w:val="00BA1ECF"/>
    <w:rsid w:val="00BC01ED"/>
    <w:rsid w:val="00C13F77"/>
    <w:rsid w:val="00C324E7"/>
    <w:rsid w:val="00C46CC6"/>
    <w:rsid w:val="00C51F97"/>
    <w:rsid w:val="00C641BA"/>
    <w:rsid w:val="00C720AE"/>
    <w:rsid w:val="00CE5BCE"/>
    <w:rsid w:val="00DE7140"/>
    <w:rsid w:val="00E04DAD"/>
    <w:rsid w:val="00E12DC6"/>
    <w:rsid w:val="00E3624B"/>
    <w:rsid w:val="00EF021C"/>
    <w:rsid w:val="00F65EA6"/>
    <w:rsid w:val="00F82F3F"/>
    <w:rsid w:val="00F92FE4"/>
    <w:rsid w:val="00FA0E1A"/>
    <w:rsid w:val="00FE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14FCA0"/>
  <w15:chartTrackingRefBased/>
  <w15:docId w15:val="{830ADC1D-69A8-9241-BD54-EA4D2352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631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ind w:firstLine="0"/>
      <w:outlineLvl w:val="0"/>
    </w:pPr>
    <w:rPr>
      <w:rFonts w:asciiTheme="majorHAnsi" w:eastAsiaTheme="majorEastAsia" w:hAnsiTheme="majorHAnsi" w:cstheme="majorBid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ind w:firstLine="0"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ind w:firstLine="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ind w:firstLine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ind w:firstLine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ind w:firstLine="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ind w:firstLine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ind w:firstLine="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pPr>
      <w:spacing w:line="240" w:lineRule="auto"/>
      <w:ind w:firstLine="0"/>
      <w:jc w:val="right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  <w:ind w:firstLin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qFormat/>
    <w:pPr>
      <w:ind w:firstLine="0"/>
    </w:pPr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DDDDDD" w:themeColor="accent1" w:shadow="1"/>
        <w:left w:val="single" w:sz="2" w:space="10" w:color="DDDDDD" w:themeColor="accent1" w:shadow="1"/>
        <w:bottom w:val="single" w:sz="2" w:space="10" w:color="DDDDDD" w:themeColor="accent1" w:shadow="1"/>
        <w:right w:val="single" w:sz="2" w:space="10" w:color="DDDDDD" w:themeColor="accent1" w:shadow="1"/>
      </w:pBdr>
      <w:ind w:left="1152" w:right="1152" w:firstLine="0"/>
    </w:pPr>
    <w:rPr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pPr>
      <w:spacing w:after="120"/>
      <w:ind w:firstLine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spacing w:after="120"/>
      <w:ind w:left="360" w:firstLine="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  <w:ind w:firstLine="0"/>
    </w:pPr>
    <w:rPr>
      <w:i/>
      <w:iCs/>
      <w:color w:val="000000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  <w:ind w:firstLine="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  <w:ind w:firstLine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pPr>
      <w:spacing w:line="240" w:lineRule="auto"/>
      <w:ind w:firstLine="0"/>
    </w:pPr>
    <w:rPr>
      <w:rFonts w:asciiTheme="majorHAnsi" w:eastAsiaTheme="majorEastAsia" w:hAnsiTheme="majorHAnsi" w:cstheme="majorBidi"/>
      <w:sz w:val="20"/>
      <w:szCs w:val="20"/>
    </w:rPr>
  </w:style>
  <w:style w:type="paragraph" w:customStyle="1" w:styleId="TableTitle">
    <w:name w:val="Table Title"/>
    <w:basedOn w:val="Normal"/>
    <w:next w:val="Normal"/>
    <w:uiPriority w:val="3"/>
    <w:qFormat/>
    <w:pPr>
      <w:ind w:left="360" w:hanging="360"/>
    </w:pPr>
  </w:style>
  <w:style w:type="paragraph" w:styleId="FootnoteText">
    <w:name w:val="footnote text"/>
    <w:basedOn w:val="Normal"/>
    <w:link w:val="FootnoteTextChar"/>
    <w:uiPriority w:val="99"/>
    <w:semiHidden/>
    <w:unhideWhenUsed/>
  </w:style>
  <w:style w:type="character" w:customStyle="1" w:styleId="FootnoteTextChar">
    <w:name w:val="Footnote Text Char"/>
    <w:basedOn w:val="DefaultParagraphFont"/>
    <w:link w:val="FootnoteText"/>
    <w:uiPriority w:val="99"/>
    <w:semiHidden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spacing w:line="240" w:lineRule="auto"/>
      <w:ind w:firstLine="0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9"/>
    <w:semiHidden/>
    <w:unhideWhenUsed/>
    <w:pPr>
      <w:numPr>
        <w:numId w:val="1"/>
      </w:numPr>
      <w:ind w:firstLine="0"/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6"/>
      </w:numPr>
      <w:ind w:firstLine="0"/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aliases w:val="No Indent"/>
    <w:uiPriority w:val="1"/>
    <w:qFormat/>
    <w:pPr>
      <w:ind w:firstLine="0"/>
    </w:p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paragraph" w:styleId="PlainText">
    <w:name w:val="Plain Text"/>
    <w:basedOn w:val="Normal"/>
    <w:link w:val="PlainTextChar"/>
    <w:uiPriority w:val="99"/>
    <w:semiHidden/>
    <w:unhideWhenUsed/>
    <w:pPr>
      <w:spacing w:line="240" w:lineRule="auto"/>
      <w:ind w:firstLine="0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5"/>
    <w:qFormat/>
    <w:pPr>
      <w:ind w:left="1440" w:firstLine="0"/>
    </w:pPr>
  </w:style>
  <w:style w:type="character" w:customStyle="1" w:styleId="QuoteChar">
    <w:name w:val="Quote Char"/>
    <w:basedOn w:val="DefaultParagraphFont"/>
    <w:link w:val="Quote"/>
    <w:uiPriority w:val="5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itle">
    <w:name w:val="Title"/>
    <w:basedOn w:val="Normal"/>
    <w:next w:val="Normal"/>
    <w:link w:val="TitleChar"/>
    <w:uiPriority w:val="2"/>
    <w:qFormat/>
    <w:pPr>
      <w:ind w:firstLine="0"/>
      <w:jc w:val="center"/>
    </w:pPr>
    <w:rPr>
      <w:rFonts w:asciiTheme="majorHAnsi" w:eastAsiaTheme="majorEastAsia" w:hAnsiTheme="majorHAnsi" w:cstheme="majorBidi"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spacing w:val="-10"/>
      <w:kern w:val="28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  <w:ind w:firstLine="0"/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40" w:firstLine="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80" w:firstLine="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Emphasis">
    <w:name w:val="Emphasis"/>
    <w:basedOn w:val="DefaultParagraphFont"/>
    <w:uiPriority w:val="2"/>
    <w:qFormat/>
    <w:rPr>
      <w:i/>
      <w:iCs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LAresearchpapertable">
    <w:name w:val="MLA research paper table"/>
    <w:basedOn w:val="TableNormal"/>
    <w:uiPriority w:val="99"/>
    <w:pPr>
      <w:spacing w:before="240"/>
      <w:ind w:left="72" w:right="72" w:firstLine="0"/>
    </w:pPr>
    <w:tblPr>
      <w:tblBorders>
        <w:top w:val="single" w:sz="4" w:space="0" w:color="auto"/>
        <w:bottom w:val="single" w:sz="4" w:space="0" w:color="auto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240" w:beforeAutospacing="0" w:afterLines="0" w:after="0" w:afterAutospacing="0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vAlign w:val="center"/>
      </w:tcPr>
    </w:tblStylePr>
  </w:style>
  <w:style w:type="paragraph" w:customStyle="1" w:styleId="TableSource">
    <w:name w:val="Table Source"/>
    <w:basedOn w:val="TableTitle"/>
    <w:next w:val="Normal"/>
    <w:uiPriority w:val="4"/>
    <w:qFormat/>
    <w:pPr>
      <w:spacing w:before="240"/>
    </w:pPr>
  </w:style>
  <w:style w:type="paragraph" w:customStyle="1" w:styleId="TableNote">
    <w:name w:val="Table Note"/>
    <w:basedOn w:val="Normal"/>
    <w:uiPriority w:val="4"/>
    <w:qFormat/>
    <w:pPr>
      <w:numPr>
        <w:numId w:val="11"/>
      </w:numPr>
    </w:pPr>
  </w:style>
  <w:style w:type="paragraph" w:customStyle="1" w:styleId="SectionTitle">
    <w:name w:val="Section Title"/>
    <w:basedOn w:val="Normal"/>
    <w:next w:val="Normal"/>
    <w:uiPriority w:val="3"/>
    <w:qFormat/>
    <w:pPr>
      <w:pageBreakBefore/>
      <w:ind w:firstLine="0"/>
      <w:jc w:val="center"/>
      <w:outlineLvl w:val="0"/>
    </w:pPr>
  </w:style>
  <w:style w:type="numbering" w:customStyle="1" w:styleId="MLAOutline">
    <w:name w:val="MLA Outline"/>
    <w:uiPriority w:val="99"/>
    <w:pPr>
      <w:numPr>
        <w:numId w:val="12"/>
      </w:numPr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rsid w:val="0000372F"/>
    <w:pPr>
      <w:suppressAutoHyphens w:val="0"/>
      <w:spacing w:line="240" w:lineRule="auto"/>
      <w:ind w:left="720" w:firstLine="0"/>
      <w:contextualSpacing/>
    </w:pPr>
    <w:rPr>
      <w:rFonts w:eastAsiaTheme="minorHAnsi"/>
      <w:lang w:val="en-CN" w:eastAsia="en-US"/>
    </w:rPr>
  </w:style>
  <w:style w:type="character" w:styleId="Hyperlink">
    <w:name w:val="Hyperlink"/>
    <w:basedOn w:val="DefaultParagraphFont"/>
    <w:uiPriority w:val="99"/>
    <w:unhideWhenUsed/>
    <w:rsid w:val="00556631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6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ian.jenn/Library/Containers/com.microsoft.Word/Data/Library/Application%20Support/Microsoft/Office/16.0/DTS/en-US%7b617ECBB3-BC01-B148-85FB-64698ED54574%7d/%7bFF1FF16B-EFF1-F84A-941D-4078F36879FD%7dtf1000209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74027211E07B3459C8331F003F10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929CC-26BD-7A44-A097-42EC41E7454E}"/>
      </w:docPartPr>
      <w:docPartBody>
        <w:p w:rsidR="00346CE7" w:rsidRDefault="009D746B">
          <w:pPr>
            <w:pStyle w:val="E74027211E07B3459C8331F003F109FA"/>
          </w:pPr>
          <w:r>
            <w:t>Row Heading</w:t>
          </w:r>
        </w:p>
      </w:docPartBody>
    </w:docPart>
    <w:docPart>
      <w:docPartPr>
        <w:name w:val="363984025958464682085BDA72DDC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2F21C-91C3-014E-B42A-CB48E9FAE89F}"/>
      </w:docPartPr>
      <w:docPartBody>
        <w:p w:rsidR="00346CE7" w:rsidRDefault="009D746B">
          <w:pPr>
            <w:pStyle w:val="363984025958464682085BDA72DDC2D2"/>
          </w:pPr>
          <w:r>
            <w:t>Row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604020202020204"/>
    <w:charset w:val="00"/>
    <w:family w:val="swiss"/>
    <w:notTrueType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D0E"/>
    <w:rsid w:val="00264752"/>
    <w:rsid w:val="00346CE7"/>
    <w:rsid w:val="009D746B"/>
    <w:rsid w:val="00B21D0E"/>
    <w:rsid w:val="00E173E0"/>
    <w:rsid w:val="00EF5D56"/>
    <w:rsid w:val="00F2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"/>
    <w:qFormat/>
    <w:rPr>
      <w:i/>
      <w:iCs/>
    </w:rPr>
  </w:style>
  <w:style w:type="paragraph" w:customStyle="1" w:styleId="E74027211E07B3459C8331F003F109FA">
    <w:name w:val="E74027211E07B3459C8331F003F109FA"/>
  </w:style>
  <w:style w:type="paragraph" w:customStyle="1" w:styleId="363984025958464682085BDA72DDC2D2">
    <w:name w:val="363984025958464682085BDA72DDC2D2"/>
  </w:style>
  <w:style w:type="paragraph" w:styleId="Bibliography">
    <w:name w:val="Bibliography"/>
    <w:basedOn w:val="Normal"/>
    <w:next w:val="Normal"/>
    <w:uiPriority w:val="37"/>
    <w:semiHidden/>
    <w:unhideWhenUsed/>
    <w:rsid w:val="00B21D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597082-B349-43B0-B21E-87F724ED6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{FF1FF16B-EFF1-F84A-941D-4078F36879FD}tf10002092.dotx</Template>
  <TotalTime>144</TotalTime>
  <Pages>14</Pages>
  <Words>1021</Words>
  <Characters>4896</Characters>
  <Application>Microsoft Office Word</Application>
  <DocSecurity>0</DocSecurity>
  <Lines>136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Steven Spence 向南</cp:lastModifiedBy>
  <cp:revision>27</cp:revision>
  <dcterms:created xsi:type="dcterms:W3CDTF">2021-12-15T03:52:00Z</dcterms:created>
  <dcterms:modified xsi:type="dcterms:W3CDTF">2023-02-07T01:37:00Z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TC039848419991</vt:lpwstr>
  </property>
  <property fmtid="{D5CDD505-2E9C-101B-9397-08002B2CF9AE}" pid="3" name="AssetID">
    <vt:lpwstr>TF10002068</vt:lpwstr>
  </property>
</Properties>
</file>